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61BCF" w:rsidRDefault="00C61BCF" w:rsidP="00BE143F"/>
    <w:p w:rsidR="006F08DC" w:rsidRDefault="006F08DC" w:rsidP="00571E0A">
      <w:pPr>
        <w:jc w:val="center"/>
      </w:pPr>
    </w:p>
    <w:p w:rsidR="00571E0A" w:rsidRDefault="000D6AF9" w:rsidP="00571E0A">
      <w:pPr>
        <w:jc w:val="center"/>
      </w:pPr>
      <w:r>
        <w:rPr>
          <w:rFonts w:ascii="Helvetica Neue" w:eastAsia="Times New Roman" w:hAnsi="Helvetica Neue" w:cs="Times New Roman"/>
          <w:noProof/>
          <w:color w:val="000000"/>
          <w:sz w:val="20"/>
          <w:szCs w:val="20"/>
        </w:rPr>
        <w:drawing>
          <wp:inline distT="0" distB="0" distL="0" distR="0" wp14:anchorId="574A3C3B" wp14:editId="4BD022BF">
            <wp:extent cx="5450683" cy="1442141"/>
            <wp:effectExtent l="0" t="0" r="10795" b="5715"/>
            <wp:docPr id="1" name="Picture 1" descr="../../../Users/cgss/Desktop/mcmc_logo2_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cgss/Desktop/mcmc_logo2_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14" cy="148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AAC" w:rsidRPr="002C3FF2" w:rsidRDefault="009A6489" w:rsidP="003A243C">
      <w:pPr>
        <w:spacing w:line="360" w:lineRule="auto"/>
        <w:rPr>
          <w:rFonts w:ascii="Biko" w:eastAsia="Times New Roman" w:hAnsi="Biko" w:cs="Times New Roman"/>
          <w:color w:val="000000"/>
          <w:sz w:val="3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DDCC0" wp14:editId="7298967E">
                <wp:simplePos x="0" y="0"/>
                <wp:positionH relativeFrom="column">
                  <wp:posOffset>-321749</wp:posOffset>
                </wp:positionH>
                <wp:positionV relativeFrom="paragraph">
                  <wp:posOffset>355600</wp:posOffset>
                </wp:positionV>
                <wp:extent cx="6563360" cy="1259840"/>
                <wp:effectExtent l="12700" t="12700" r="27940" b="2286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360" cy="125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F5D" w:rsidRPr="008A6851" w:rsidRDefault="00A82F5D" w:rsidP="000663EB">
                            <w:pPr>
                              <w:spacing w:before="120"/>
                              <w:jc w:val="center"/>
                              <w:rPr>
                                <w:rFonts w:ascii="Biko" w:hAnsi="Biko"/>
                                <w:sz w:val="44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44"/>
                              </w:rPr>
                              <w:t>P</w:t>
                            </w:r>
                            <w:r w:rsidR="008A6851" w:rsidRPr="008A6851">
                              <w:rPr>
                                <w:rFonts w:ascii="Biko" w:hAnsi="Biko"/>
                                <w:sz w:val="44"/>
                              </w:rPr>
                              <w:t>resented by Community Grie</w:t>
                            </w:r>
                            <w:r w:rsidRPr="008A6851">
                              <w:rPr>
                                <w:rFonts w:ascii="Biko" w:hAnsi="Biko"/>
                                <w:sz w:val="44"/>
                              </w:rPr>
                              <w:t>f Support</w:t>
                            </w:r>
                          </w:p>
                          <w:p w:rsidR="009C5188" w:rsidRDefault="00D51C3D" w:rsidP="000663EB">
                            <w:pPr>
                              <w:spacing w:before="120"/>
                              <w:jc w:val="center"/>
                              <w:rPr>
                                <w:rFonts w:ascii="Biko" w:hAnsi="Biko"/>
                                <w:sz w:val="44"/>
                              </w:rPr>
                            </w:pPr>
                            <w:r>
                              <w:rPr>
                                <w:rFonts w:ascii="Biko" w:hAnsi="Biko"/>
                                <w:sz w:val="44"/>
                              </w:rPr>
                              <w:t>Back Forty Beer Company</w:t>
                            </w:r>
                            <w:r w:rsidR="000663EB" w:rsidRPr="008A6851">
                              <w:rPr>
                                <w:rFonts w:ascii="Biko" w:hAnsi="Biko"/>
                                <w:sz w:val="44"/>
                              </w:rPr>
                              <w:t xml:space="preserve"> | </w:t>
                            </w:r>
                            <w:r>
                              <w:rPr>
                                <w:rFonts w:ascii="Biko" w:hAnsi="Biko"/>
                                <w:sz w:val="44"/>
                              </w:rPr>
                              <w:t>April</w:t>
                            </w:r>
                            <w:r w:rsidR="000663EB" w:rsidRPr="008A6851">
                              <w:rPr>
                                <w:rFonts w:ascii="Biko" w:hAnsi="Biko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iko" w:hAnsi="Biko"/>
                                <w:sz w:val="44"/>
                              </w:rPr>
                              <w:t>25</w:t>
                            </w:r>
                            <w:r w:rsidR="000663EB" w:rsidRPr="008A6851">
                              <w:rPr>
                                <w:rFonts w:ascii="Biko" w:hAnsi="Biko"/>
                                <w:sz w:val="44"/>
                                <w:vertAlign w:val="superscript"/>
                              </w:rPr>
                              <w:t>th</w:t>
                            </w:r>
                            <w:r w:rsidR="000663EB" w:rsidRPr="008A6851">
                              <w:rPr>
                                <w:rFonts w:ascii="Biko" w:hAnsi="Biko"/>
                                <w:sz w:val="44"/>
                              </w:rPr>
                              <w:t>, 20</w:t>
                            </w:r>
                            <w:r>
                              <w:rPr>
                                <w:rFonts w:ascii="Biko" w:hAnsi="Biko"/>
                                <w:sz w:val="44"/>
                              </w:rPr>
                              <w:t>21</w:t>
                            </w:r>
                            <w:r w:rsidR="000663EB" w:rsidRPr="008A6851">
                              <w:rPr>
                                <w:rFonts w:ascii="Biko" w:hAnsi="Biko"/>
                                <w:sz w:val="44"/>
                              </w:rPr>
                              <w:t xml:space="preserve"> | 1-4 PM</w:t>
                            </w:r>
                          </w:p>
                          <w:p w:rsidR="00DC4368" w:rsidRPr="008A6851" w:rsidRDefault="00DC4368" w:rsidP="00DC4368">
                            <w:pPr>
                              <w:spacing w:before="120"/>
                              <w:jc w:val="center"/>
                              <w:rPr>
                                <w:rFonts w:ascii="Biko" w:hAnsi="Biko"/>
                                <w:sz w:val="44"/>
                              </w:rPr>
                            </w:pPr>
                            <w:r>
                              <w:rPr>
                                <w:rFonts w:ascii="Biko" w:hAnsi="Biko"/>
                                <w:sz w:val="44"/>
                              </w:rPr>
                              <w:t>macfestbhm.com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DDCC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-25.35pt;margin-top:28pt;width:516.8pt;height:9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" fillcolor="white [3212]" strokecolor="black [3213]" strokeweight="2.5pt">
                <v:textbox>
                  <w:txbxContent>
                    <w:p w:rsidR="00A82F5D" w:rsidRPr="008A6851" w:rsidRDefault="00A82F5D" w:rsidP="000663EB">
                      <w:pPr>
                        <w:spacing w:before="120"/>
                        <w:jc w:val="center"/>
                        <w:rPr>
                          <w:rFonts w:ascii="Biko" w:hAnsi="Biko"/>
                          <w:sz w:val="44"/>
                        </w:rPr>
                      </w:pPr>
                      <w:r w:rsidRPr="008A6851">
                        <w:rPr>
                          <w:rFonts w:ascii="Biko" w:hAnsi="Biko"/>
                          <w:sz w:val="44"/>
                        </w:rPr>
                        <w:t>P</w:t>
                      </w:r>
                      <w:r w:rsidR="008A6851" w:rsidRPr="008A6851">
                        <w:rPr>
                          <w:rFonts w:ascii="Biko" w:hAnsi="Biko"/>
                          <w:sz w:val="44"/>
                        </w:rPr>
                        <w:t>resented by Community Grie</w:t>
                      </w:r>
                      <w:r w:rsidRPr="008A6851">
                        <w:rPr>
                          <w:rFonts w:ascii="Biko" w:hAnsi="Biko"/>
                          <w:sz w:val="44"/>
                        </w:rPr>
                        <w:t>f Support</w:t>
                      </w:r>
                    </w:p>
                    <w:p w:rsidR="009C5188" w:rsidRDefault="00D51C3D" w:rsidP="000663EB">
                      <w:pPr>
                        <w:spacing w:before="120"/>
                        <w:jc w:val="center"/>
                        <w:rPr>
                          <w:rFonts w:ascii="Biko" w:hAnsi="Biko"/>
                          <w:sz w:val="44"/>
                        </w:rPr>
                      </w:pPr>
                      <w:r>
                        <w:rPr>
                          <w:rFonts w:ascii="Biko" w:hAnsi="Biko"/>
                          <w:sz w:val="44"/>
                        </w:rPr>
                        <w:t>Back Forty Beer Company</w:t>
                      </w:r>
                      <w:r w:rsidR="000663EB" w:rsidRPr="008A6851">
                        <w:rPr>
                          <w:rFonts w:ascii="Biko" w:hAnsi="Biko"/>
                          <w:sz w:val="44"/>
                        </w:rPr>
                        <w:t xml:space="preserve"> | </w:t>
                      </w:r>
                      <w:r>
                        <w:rPr>
                          <w:rFonts w:ascii="Biko" w:hAnsi="Biko"/>
                          <w:sz w:val="44"/>
                        </w:rPr>
                        <w:t>April</w:t>
                      </w:r>
                      <w:r w:rsidR="000663EB" w:rsidRPr="008A6851">
                        <w:rPr>
                          <w:rFonts w:ascii="Biko" w:hAnsi="Biko"/>
                          <w:sz w:val="44"/>
                        </w:rPr>
                        <w:t xml:space="preserve"> </w:t>
                      </w:r>
                      <w:r>
                        <w:rPr>
                          <w:rFonts w:ascii="Biko" w:hAnsi="Biko"/>
                          <w:sz w:val="44"/>
                        </w:rPr>
                        <w:t>25</w:t>
                      </w:r>
                      <w:r w:rsidR="000663EB" w:rsidRPr="008A6851">
                        <w:rPr>
                          <w:rFonts w:ascii="Biko" w:hAnsi="Biko"/>
                          <w:sz w:val="44"/>
                          <w:vertAlign w:val="superscript"/>
                        </w:rPr>
                        <w:t>th</w:t>
                      </w:r>
                      <w:r w:rsidR="000663EB" w:rsidRPr="008A6851">
                        <w:rPr>
                          <w:rFonts w:ascii="Biko" w:hAnsi="Biko"/>
                          <w:sz w:val="44"/>
                        </w:rPr>
                        <w:t>, 20</w:t>
                      </w:r>
                      <w:r>
                        <w:rPr>
                          <w:rFonts w:ascii="Biko" w:hAnsi="Biko"/>
                          <w:sz w:val="44"/>
                        </w:rPr>
                        <w:t>21</w:t>
                      </w:r>
                      <w:r w:rsidR="000663EB" w:rsidRPr="008A6851">
                        <w:rPr>
                          <w:rFonts w:ascii="Biko" w:hAnsi="Biko"/>
                          <w:sz w:val="44"/>
                        </w:rPr>
                        <w:t xml:space="preserve"> | 1-4 PM</w:t>
                      </w:r>
                    </w:p>
                    <w:p w:rsidR="00DC4368" w:rsidRPr="008A6851" w:rsidRDefault="00DC4368" w:rsidP="00DC4368">
                      <w:pPr>
                        <w:spacing w:before="120"/>
                        <w:jc w:val="center"/>
                        <w:rPr>
                          <w:rFonts w:ascii="Biko" w:hAnsi="Biko"/>
                          <w:sz w:val="44"/>
                        </w:rPr>
                      </w:pPr>
                      <w:r>
                        <w:rPr>
                          <w:rFonts w:ascii="Biko" w:hAnsi="Biko"/>
                          <w:sz w:val="44"/>
                        </w:rPr>
                        <w:t>macfestbhm.com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43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541F84" wp14:editId="3A4CF526">
                <wp:simplePos x="0" y="0"/>
                <wp:positionH relativeFrom="column">
                  <wp:posOffset>-698500</wp:posOffset>
                </wp:positionH>
                <wp:positionV relativeFrom="paragraph">
                  <wp:posOffset>1136015</wp:posOffset>
                </wp:positionV>
                <wp:extent cx="7306310" cy="815340"/>
                <wp:effectExtent l="0" t="0" r="889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6310" cy="8153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88" w:rsidRDefault="009C51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1F84" id="Text Box 26" o:spid="_x0000_s1027" type="#_x0000_t202" style="position:absolute;margin-left:-55pt;margin-top:89.45pt;width:575.3pt;height:64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" fillcolor="#ffc000" stroked="f">
                <v:textbox>
                  <w:txbxContent>
                    <w:p w:rsidR="009C5188" w:rsidRDefault="009C5188"/>
                  </w:txbxContent>
                </v:textbox>
                <w10:wrap type="square"/>
              </v:shape>
            </w:pict>
          </mc:Fallback>
        </mc:AlternateContent>
      </w:r>
    </w:p>
    <w:p w:rsidR="003A243C" w:rsidRPr="008A6851" w:rsidRDefault="003A243C" w:rsidP="008A6851">
      <w:pPr>
        <w:jc w:val="center"/>
        <w:rPr>
          <w:rFonts w:ascii="Biko" w:hAnsi="Biko"/>
        </w:rPr>
      </w:pPr>
    </w:p>
    <w:p w:rsidR="003A243C" w:rsidRPr="006C3804" w:rsidRDefault="003A243C" w:rsidP="003964B0">
      <w:pPr>
        <w:spacing w:before="240" w:after="240"/>
        <w:rPr>
          <w:rFonts w:ascii="Biko" w:hAnsi="Biko"/>
          <w:sz w:val="40"/>
        </w:rPr>
      </w:pPr>
      <w:r w:rsidRPr="006C3804">
        <w:rPr>
          <w:rFonts w:ascii="Biko" w:hAnsi="Biko"/>
          <w:sz w:val="40"/>
        </w:rPr>
        <w:t xml:space="preserve">Community Grief Support has provided comfort and hope for Birmingham and surrounding communities for twenty-three years. </w:t>
      </w:r>
      <w:r w:rsidR="005155C8">
        <w:rPr>
          <w:rFonts w:ascii="Biko" w:hAnsi="Biko"/>
          <w:sz w:val="40"/>
        </w:rPr>
        <w:t>Five</w:t>
      </w:r>
      <w:r w:rsidRPr="006C3804">
        <w:rPr>
          <w:rFonts w:ascii="Biko" w:hAnsi="Biko"/>
          <w:sz w:val="40"/>
        </w:rPr>
        <w:t xml:space="preserve"> years ago, our Junior Board cooked up an idea for a fundraising event – and why not create it around the ultimate comfort food, macaroni and cheese?</w:t>
      </w:r>
    </w:p>
    <w:p w:rsidR="003A243C" w:rsidRPr="006C3804" w:rsidRDefault="003A243C" w:rsidP="00DB1BD9">
      <w:pPr>
        <w:spacing w:before="240" w:after="120"/>
        <w:rPr>
          <w:rFonts w:ascii="Biko" w:hAnsi="Biko"/>
          <w:sz w:val="40"/>
        </w:rPr>
      </w:pPr>
      <w:r w:rsidRPr="006C3804">
        <w:rPr>
          <w:rFonts w:ascii="Biko" w:hAnsi="Biko"/>
          <w:sz w:val="40"/>
        </w:rPr>
        <w:t>Ticket holders get the chance to sample a wide variety of mac n</w:t>
      </w:r>
      <w:r w:rsidRPr="006C3804">
        <w:rPr>
          <w:rFonts w:ascii="Calibri" w:eastAsia="Calibri" w:hAnsi="Calibri" w:cs="Calibri"/>
          <w:sz w:val="40"/>
        </w:rPr>
        <w:t>’</w:t>
      </w:r>
      <w:r w:rsidRPr="006C3804">
        <w:rPr>
          <w:rFonts w:ascii="Biko" w:hAnsi="Biko"/>
          <w:sz w:val="40"/>
        </w:rPr>
        <w:t xml:space="preserve"> cheese from approximately thirty local eateries. With some friendly competition,</w:t>
      </w:r>
      <w:r w:rsidR="008A6851">
        <w:rPr>
          <w:rFonts w:ascii="Biko" w:hAnsi="Biko"/>
          <w:sz w:val="40"/>
        </w:rPr>
        <w:t xml:space="preserve"> live music, kids zone, and pet-</w:t>
      </w:r>
      <w:r w:rsidRPr="006C3804">
        <w:rPr>
          <w:rFonts w:ascii="Biko" w:hAnsi="Biko"/>
          <w:sz w:val="40"/>
        </w:rPr>
        <w:t>friendly</w:t>
      </w:r>
      <w:r w:rsidR="008A6851">
        <w:rPr>
          <w:rFonts w:ascii="Biko" w:hAnsi="Biko"/>
          <w:sz w:val="40"/>
        </w:rPr>
        <w:t xml:space="preserve"> venue</w:t>
      </w:r>
      <w:r w:rsidRPr="006C3804">
        <w:rPr>
          <w:rFonts w:ascii="Biko" w:hAnsi="Biko"/>
          <w:sz w:val="40"/>
        </w:rPr>
        <w:t>, we expect over 5,000 in attendance this year!</w:t>
      </w:r>
    </w:p>
    <w:p w:rsidR="003A243C" w:rsidRPr="006C3804" w:rsidRDefault="003A243C" w:rsidP="003964B0">
      <w:pPr>
        <w:spacing w:before="240" w:after="240"/>
        <w:rPr>
          <w:rFonts w:ascii="Biko" w:hAnsi="Biko"/>
          <w:sz w:val="40"/>
        </w:rPr>
      </w:pPr>
      <w:r w:rsidRPr="006C3804">
        <w:rPr>
          <w:rFonts w:ascii="Biko" w:eastAsia="Times New Roman" w:hAnsi="Biko" w:cs="Times New Roman"/>
          <w:color w:val="000000"/>
          <w:sz w:val="40"/>
        </w:rPr>
        <w:t>All proceeds benefit Community Grief Support to fund free grief counseling, loss-specific grief support groups, and grief education in the Greater Birmingham area. Donations are tax deductible.</w:t>
      </w:r>
    </w:p>
    <w:p w:rsidR="000663EB" w:rsidRDefault="000663EB" w:rsidP="00123695">
      <w:pPr>
        <w:spacing w:line="360" w:lineRule="auto"/>
        <w:rPr>
          <w:rFonts w:ascii="Biko" w:hAnsi="Biko"/>
        </w:rPr>
      </w:pPr>
    </w:p>
    <w:p w:rsidR="003A243C" w:rsidRDefault="003A243C" w:rsidP="00123695">
      <w:pPr>
        <w:spacing w:line="360" w:lineRule="auto"/>
        <w:rPr>
          <w:rFonts w:ascii="Biko" w:hAnsi="Biko"/>
        </w:rPr>
      </w:pPr>
    </w:p>
    <w:p w:rsidR="003A243C" w:rsidRDefault="003A243C" w:rsidP="00123695">
      <w:pPr>
        <w:spacing w:line="360" w:lineRule="auto"/>
        <w:rPr>
          <w:rFonts w:ascii="Biko" w:hAnsi="Biko"/>
        </w:rPr>
      </w:pPr>
    </w:p>
    <w:p w:rsidR="003A243C" w:rsidRDefault="003A243C" w:rsidP="00123695">
      <w:pPr>
        <w:spacing w:line="360" w:lineRule="auto"/>
        <w:rPr>
          <w:rFonts w:ascii="Biko" w:hAnsi="Bik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9D2DB1" wp14:editId="2FE523AD">
                <wp:simplePos x="0" y="0"/>
                <wp:positionH relativeFrom="column">
                  <wp:posOffset>358775</wp:posOffset>
                </wp:positionH>
                <wp:positionV relativeFrom="paragraph">
                  <wp:posOffset>3275965</wp:posOffset>
                </wp:positionV>
                <wp:extent cx="5109845" cy="308102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9845" cy="308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1AC" w:rsidRDefault="007C11AC" w:rsidP="003A243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1BB8F" wp14:editId="0F25AC6C">
                                  <wp:extent cx="4325350" cy="2496884"/>
                                  <wp:effectExtent l="76200" t="76200" r="145415" b="14478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Mac Cup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68579" cy="2579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FC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2DB1" id="Text Box 14" o:spid="_x0000_s1028" type="#_x0000_t202" style="position:absolute;margin-left:28.25pt;margin-top:257.95pt;width:402.35pt;height:242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" filled="f" stroked="f">
                <v:textbox>
                  <w:txbxContent>
                    <w:p w:rsidR="007C11AC" w:rsidRDefault="007C11AC" w:rsidP="003A243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1BB8F" wp14:editId="0F25AC6C">
                            <wp:extent cx="4325350" cy="2496884"/>
                            <wp:effectExtent l="76200" t="76200" r="145415" b="14478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Mac Cup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68579" cy="257956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FC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43A1F" w:rsidRDefault="003A243C" w:rsidP="008409B6">
      <w:pPr>
        <w:spacing w:line="360" w:lineRule="auto"/>
        <w:rPr>
          <w:rFonts w:ascii="Biko" w:hAnsi="Bik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2A872A" wp14:editId="51D18BE0">
                <wp:simplePos x="0" y="0"/>
                <wp:positionH relativeFrom="column">
                  <wp:posOffset>-812800</wp:posOffset>
                </wp:positionH>
                <wp:positionV relativeFrom="paragraph">
                  <wp:posOffset>0</wp:posOffset>
                </wp:positionV>
                <wp:extent cx="2625090" cy="3999865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399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263A" w:rsidRPr="00502796" w:rsidRDefault="0066263A" w:rsidP="00502796">
                            <w:pPr>
                              <w:spacing w:line="360" w:lineRule="auto"/>
                              <w:rPr>
                                <w:rFonts w:ascii="Biko" w:hAnsi="Biko"/>
                                <w:sz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726A6C" wp14:editId="685C7EBB">
                                  <wp:extent cx="2307330" cy="3537373"/>
                                  <wp:effectExtent l="76200" t="76200" r="156845" b="14605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MCMacDogShir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0898" cy="3619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4BB25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A872A" id="Text Box 30" o:spid="_x0000_s1029" type="#_x0000_t202" style="position:absolute;margin-left:-64pt;margin-top:0;width:206.7pt;height:314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" filled="f" stroked="f">
                <v:textbox>
                  <w:txbxContent>
                    <w:p w:rsidR="0066263A" w:rsidRPr="00502796" w:rsidRDefault="0066263A" w:rsidP="00502796">
                      <w:pPr>
                        <w:spacing w:line="360" w:lineRule="auto"/>
                        <w:rPr>
                          <w:rFonts w:ascii="Biko" w:hAnsi="Biko"/>
                          <w:sz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726A6C" wp14:editId="685C7EBB">
                            <wp:extent cx="2307330" cy="3537373"/>
                            <wp:effectExtent l="76200" t="76200" r="156845" b="14605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MCMacDogShir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0898" cy="361949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4BB25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ko" w:hAnsi="Biko"/>
          <w:noProof/>
          <w:sz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1DA82" wp14:editId="34763A6E">
                <wp:simplePos x="0" y="0"/>
                <wp:positionH relativeFrom="column">
                  <wp:posOffset>1692910</wp:posOffset>
                </wp:positionH>
                <wp:positionV relativeFrom="paragraph">
                  <wp:posOffset>0</wp:posOffset>
                </wp:positionV>
                <wp:extent cx="5146675" cy="35426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675" cy="3542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A1F" w:rsidRDefault="008B7C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60B0F" wp14:editId="4A643951">
                                  <wp:extent cx="4294739" cy="3079750"/>
                                  <wp:effectExtent l="63500" t="63500" r="125095" b="12065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creen Shot 2018-01-10 at 1.58.45 PM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5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428" cy="3146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F4BB25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DA82" id="Text Box 5" o:spid="_x0000_s1030" type="#_x0000_t202" style="position:absolute;margin-left:133.3pt;margin-top:0;width:405.25pt;height:27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" filled="f" stroked="f">
                <v:textbox>
                  <w:txbxContent>
                    <w:p w:rsidR="00743A1F" w:rsidRDefault="008B7C84">
                      <w:r>
                        <w:rPr>
                          <w:noProof/>
                        </w:rPr>
                        <w:drawing>
                          <wp:inline distT="0" distB="0" distL="0" distR="0" wp14:anchorId="3EF60B0F" wp14:editId="4A643951">
                            <wp:extent cx="4294739" cy="3079750"/>
                            <wp:effectExtent l="63500" t="63500" r="125095" b="12065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creen Shot 2018-01-10 at 1.58.45 PM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5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7428" cy="3146217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F4BB25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3FF2" w:rsidRDefault="002C3FF2" w:rsidP="00CC5CD2">
      <w:pPr>
        <w:spacing w:line="360" w:lineRule="auto"/>
        <w:rPr>
          <w:rFonts w:ascii="Biko" w:hAnsi="Biko"/>
          <w:sz w:val="40"/>
        </w:rPr>
      </w:pPr>
    </w:p>
    <w:p w:rsidR="00343547" w:rsidRPr="006C3804" w:rsidRDefault="00343547" w:rsidP="00780743">
      <w:pPr>
        <w:spacing w:line="360" w:lineRule="auto"/>
        <w:rPr>
          <w:rFonts w:ascii="Biko" w:eastAsia="Times New Roman" w:hAnsi="Biko" w:cs="Times New Roman"/>
          <w:color w:val="000000"/>
          <w:sz w:val="21"/>
        </w:rPr>
      </w:pPr>
    </w:p>
    <w:p w:rsidR="00545333" w:rsidRDefault="00545333" w:rsidP="009731D1">
      <w:pPr>
        <w:spacing w:before="120" w:line="276" w:lineRule="auto"/>
        <w:rPr>
          <w:rFonts w:ascii="Biko" w:hAnsi="Biko"/>
          <w:sz w:val="28"/>
        </w:rPr>
      </w:pPr>
    </w:p>
    <w:p w:rsidR="00060A1B" w:rsidRDefault="00060A1B" w:rsidP="009731D1">
      <w:pPr>
        <w:spacing w:before="120" w:line="276" w:lineRule="auto"/>
        <w:rPr>
          <w:rFonts w:ascii="Biko" w:hAnsi="Biko"/>
          <w:sz w:val="28"/>
        </w:rPr>
      </w:pPr>
    </w:p>
    <w:p w:rsidR="00060A1B" w:rsidRDefault="006F08DC" w:rsidP="009731D1">
      <w:pPr>
        <w:spacing w:before="120" w:line="276" w:lineRule="auto"/>
        <w:rPr>
          <w:rFonts w:ascii="Biko" w:hAnsi="Biko"/>
          <w:sz w:val="28"/>
        </w:rPr>
      </w:pPr>
      <w:r>
        <w:rPr>
          <w:rFonts w:ascii="Biko" w:hAnsi="Biko"/>
          <w:noProof/>
          <w:sz w:val="4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BD4A04" wp14:editId="6DB5A894">
                <wp:simplePos x="0" y="0"/>
                <wp:positionH relativeFrom="column">
                  <wp:posOffset>3946525</wp:posOffset>
                </wp:positionH>
                <wp:positionV relativeFrom="paragraph">
                  <wp:posOffset>261620</wp:posOffset>
                </wp:positionV>
                <wp:extent cx="2873375" cy="41154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411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F75" w:rsidRDefault="00D74F75" w:rsidP="00D74F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99E7E3" wp14:editId="15094C9A">
                                  <wp:extent cx="3497971" cy="3872996"/>
                                  <wp:effectExtent l="63500" t="63500" r="121920" b="127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SC_7414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783" t="7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0997" cy="389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4BB25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4A04" id="Text Box 4" o:spid="_x0000_s1031" type="#_x0000_t202" style="position:absolute;margin-left:310.75pt;margin-top:20.6pt;width:226.25pt;height:32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" filled="f" stroked="f">
                <v:textbox>
                  <w:txbxContent>
                    <w:p w:rsidR="00D74F75" w:rsidRDefault="00D74F75" w:rsidP="00D74F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99E7E3" wp14:editId="15094C9A">
                            <wp:extent cx="3497971" cy="3872996"/>
                            <wp:effectExtent l="63500" t="63500" r="121920" b="127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SC_7414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783" t="7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20997" cy="389849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4BB25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5E0">
        <w:rPr>
          <w:rFonts w:ascii="Biko" w:hAnsi="Biko"/>
          <w:noProof/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C8C23" wp14:editId="6BE2ABC1">
                <wp:simplePos x="0" y="0"/>
                <wp:positionH relativeFrom="column">
                  <wp:posOffset>-856615</wp:posOffset>
                </wp:positionH>
                <wp:positionV relativeFrom="paragraph">
                  <wp:posOffset>377190</wp:posOffset>
                </wp:positionV>
                <wp:extent cx="5106035" cy="422846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6035" cy="422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A1F" w:rsidRDefault="00D34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76439" wp14:editId="4DA0A596">
                                  <wp:extent cx="4664338" cy="3370385"/>
                                  <wp:effectExtent l="63500" t="63500" r="123825" b="12255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ving the Cheese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16" t="6201" r="932" b="14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240" cy="3459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FFC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8C23" id="Text Box 10" o:spid="_x0000_s1032" type="#_x0000_t202" style="position:absolute;margin-left:-67.45pt;margin-top:29.7pt;width:402.05pt;height:33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" filled="f" stroked="f">
                <v:textbox>
                  <w:txbxContent>
                    <w:p w:rsidR="00743A1F" w:rsidRDefault="00D34479">
                      <w:r>
                        <w:rPr>
                          <w:noProof/>
                        </w:rPr>
                        <w:drawing>
                          <wp:inline distT="0" distB="0" distL="0" distR="0" wp14:anchorId="68676439" wp14:editId="4DA0A596">
                            <wp:extent cx="4664338" cy="3370385"/>
                            <wp:effectExtent l="63500" t="63500" r="123825" b="12255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ving the Cheese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16" t="6201" r="932" b="14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87240" cy="3459193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FFC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0A1B" w:rsidRDefault="00DC4368" w:rsidP="009731D1">
      <w:pPr>
        <w:spacing w:before="120" w:line="276" w:lineRule="auto"/>
        <w:rPr>
          <w:rFonts w:ascii="Biko" w:hAnsi="Biko"/>
          <w:sz w:val="28"/>
        </w:rPr>
        <w:sectPr w:rsidR="00060A1B" w:rsidSect="00545333">
          <w:pgSz w:w="12240" w:h="15840" w:code="1"/>
          <w:pgMar w:top="0" w:right="1440" w:bottom="0" w:left="1440" w:header="0" w:footer="0" w:gutter="0"/>
          <w:cols w:space="720"/>
          <w:docGrid w:linePitch="360"/>
        </w:sectPr>
      </w:pPr>
      <w:r>
        <w:rPr>
          <w:rFonts w:ascii="Biko" w:hAnsi="Biko"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E50B6D" wp14:editId="5610073E">
                <wp:simplePos x="0" y="0"/>
                <wp:positionH relativeFrom="column">
                  <wp:posOffset>-173990</wp:posOffset>
                </wp:positionH>
                <wp:positionV relativeFrom="paragraph">
                  <wp:posOffset>187960</wp:posOffset>
                </wp:positionV>
                <wp:extent cx="6400800" cy="574040"/>
                <wp:effectExtent l="0" t="0" r="25400" b="3556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7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2E" w:rsidRDefault="00C8222E" w:rsidP="001F5BA0">
                            <w:pPr>
                              <w:spacing w:before="120"/>
                              <w:jc w:val="center"/>
                              <w:rPr>
                                <w:rFonts w:ascii="Biko" w:hAnsi="Biko"/>
                                <w:sz w:val="40"/>
                              </w:rPr>
                            </w:pPr>
                            <w:r w:rsidRPr="00C8222E">
                              <w:rPr>
                                <w:rFonts w:ascii="Biko" w:hAnsi="Biko"/>
                                <w:sz w:val="40"/>
                              </w:rPr>
                              <w:t>20</w:t>
                            </w:r>
                            <w:r w:rsidR="00C70E4F">
                              <w:rPr>
                                <w:rFonts w:ascii="Biko" w:hAnsi="Biko"/>
                                <w:sz w:val="40"/>
                              </w:rPr>
                              <w:t>21</w:t>
                            </w:r>
                            <w:r w:rsidRPr="00C8222E">
                              <w:rPr>
                                <w:rFonts w:ascii="Biko" w:hAnsi="Biko"/>
                                <w:sz w:val="40"/>
                              </w:rPr>
                              <w:t xml:space="preserve"> Sponsorship Opportunities</w:t>
                            </w:r>
                          </w:p>
                          <w:p w:rsidR="00C8222E" w:rsidRDefault="00C82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50B6D" id="Text Box 22" o:spid="_x0000_s1033" type="#_x0000_t202" style="position:absolute;margin-left:-13.7pt;margin-top:14.8pt;width:7in;height:45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" fillcolor="white [3212]" strokecolor="black [3213]" strokeweight="2.5pt">
                <v:textbox>
                  <w:txbxContent>
                    <w:p w:rsidR="00C8222E" w:rsidRDefault="00C8222E" w:rsidP="001F5BA0">
                      <w:pPr>
                        <w:spacing w:before="120"/>
                        <w:jc w:val="center"/>
                        <w:rPr>
                          <w:rFonts w:ascii="Biko" w:hAnsi="Biko"/>
                          <w:sz w:val="40"/>
                        </w:rPr>
                      </w:pPr>
                      <w:r w:rsidRPr="00C8222E">
                        <w:rPr>
                          <w:rFonts w:ascii="Biko" w:hAnsi="Biko"/>
                          <w:sz w:val="40"/>
                        </w:rPr>
                        <w:t>20</w:t>
                      </w:r>
                      <w:r w:rsidR="00C70E4F">
                        <w:rPr>
                          <w:rFonts w:ascii="Biko" w:hAnsi="Biko"/>
                          <w:sz w:val="40"/>
                        </w:rPr>
                        <w:t>21</w:t>
                      </w:r>
                      <w:r w:rsidRPr="00C8222E">
                        <w:rPr>
                          <w:rFonts w:ascii="Biko" w:hAnsi="Biko"/>
                          <w:sz w:val="40"/>
                        </w:rPr>
                        <w:t xml:space="preserve"> Sponsorship Opportunities</w:t>
                      </w:r>
                    </w:p>
                    <w:p w:rsidR="00C8222E" w:rsidRDefault="00C8222E"/>
                  </w:txbxContent>
                </v:textbox>
                <w10:wrap type="square"/>
              </v:shape>
            </w:pict>
          </mc:Fallback>
        </mc:AlternateContent>
      </w:r>
      <w:r w:rsidR="00B62AA2">
        <w:rPr>
          <w:rFonts w:ascii="Biko" w:hAnsi="Biko"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092C6A" wp14:editId="1F6C4980">
                <wp:simplePos x="0" y="0"/>
                <wp:positionH relativeFrom="column">
                  <wp:posOffset>-626745</wp:posOffset>
                </wp:positionH>
                <wp:positionV relativeFrom="paragraph">
                  <wp:posOffset>525780</wp:posOffset>
                </wp:positionV>
                <wp:extent cx="7239000" cy="454660"/>
                <wp:effectExtent l="0" t="0" r="0" b="254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454660"/>
                        </a:xfrm>
                        <a:prstGeom prst="rect">
                          <a:avLst/>
                        </a:prstGeom>
                        <a:solidFill>
                          <a:srgbClr val="F4BB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2E" w:rsidRDefault="00C822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2C6A" id="Text Box 21" o:spid="_x0000_s1034" type="#_x0000_t202" style="position:absolute;margin-left:-49.35pt;margin-top:41.4pt;width:570pt;height:3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" fillcolor="#f4bb25" stroked="f">
                <v:textbox>
                  <w:txbxContent>
                    <w:p w:rsidR="00C8222E" w:rsidRDefault="00C8222E"/>
                  </w:txbxContent>
                </v:textbox>
                <w10:wrap type="square"/>
              </v:shape>
            </w:pict>
          </mc:Fallback>
        </mc:AlternateContent>
      </w:r>
      <w:r w:rsidR="0006436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885E98" wp14:editId="63B74638">
                <wp:simplePos x="0" y="0"/>
                <wp:positionH relativeFrom="column">
                  <wp:posOffset>3263900</wp:posOffset>
                </wp:positionH>
                <wp:positionV relativeFrom="paragraph">
                  <wp:posOffset>2968625</wp:posOffset>
                </wp:positionV>
                <wp:extent cx="3426460" cy="7082790"/>
                <wp:effectExtent l="0" t="0" r="0" b="381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6460" cy="7082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361" w:rsidRPr="00064361" w:rsidRDefault="00064361" w:rsidP="00064361">
                            <w:pPr>
                              <w:shd w:val="clear" w:color="auto" w:fill="FFFFFF"/>
                              <w:spacing w:before="120"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  <w:t xml:space="preserve">$1500 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i/>
                                <w:color w:val="000000"/>
                                <w:sz w:val="28"/>
                                <w:szCs w:val="22"/>
                              </w:rPr>
                              <w:t>Gold Sponsor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Eight admittance tickets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displayed on banners inside the venue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Opportunity to provide judge for the tasting competition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240" w:line="280" w:lineRule="exact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Verbal recognition from stage during event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Inclusion in three social media advertisements via CGS and Brookwood Village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on event website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Recognition in email newsletter with over 1,500 subscribers</w:t>
                            </w:r>
                          </w:p>
                          <w:p w:rsidR="00064361" w:rsidRPr="00064361" w:rsidRDefault="00064361" w:rsidP="00064361">
                            <w:pPr>
                              <w:shd w:val="clear" w:color="auto" w:fill="FFFFFF"/>
                              <w:spacing w:before="120"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  <w:t xml:space="preserve">$500 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i/>
                                <w:color w:val="000000"/>
                                <w:sz w:val="28"/>
                                <w:szCs w:val="22"/>
                              </w:rPr>
                              <w:t>Silver Sponsor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Six admittance tickets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displayed on banners inside the venue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Opportunity to provide judge for the tasting competition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120" w:after="120"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Inclusion in three social media advertisements via CGS and Brookwood Village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or individual name on event website</w:t>
                            </w:r>
                          </w:p>
                          <w:p w:rsidR="00064361" w:rsidRPr="00064361" w:rsidRDefault="00064361" w:rsidP="00064361">
                            <w:pPr>
                              <w:spacing w:before="120"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bCs/>
                                <w:iCs/>
                                <w:color w:val="000000"/>
                                <w:sz w:val="28"/>
                                <w:szCs w:val="22"/>
                              </w:rPr>
                              <w:t xml:space="preserve">$250 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2"/>
                              </w:rPr>
                              <w:t>Bronze Sponsor</w:t>
                            </w:r>
                            <w:r w:rsidRPr="00064361">
                              <w:rPr>
                                <w:rFonts w:ascii="Biko" w:eastAsia="Times New Roman" w:hAnsi="Biko" w:cs="Times New Roman"/>
                                <w:bCs/>
                                <w:iCs/>
                                <w:color w:val="000000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Four admittance tickets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displayed on banners inside the venue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Opportunity to provide judge for the tasting competition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120" w:after="120"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Inclusion in three social media advertisements via CGS and Brookwood Village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80" w:lineRule="exact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or individual name on event website</w:t>
                            </w:r>
                          </w:p>
                          <w:p w:rsidR="00064361" w:rsidRPr="00E44288" w:rsidRDefault="00064361" w:rsidP="00064361">
                            <w:pPr>
                              <w:pStyle w:val="ListParagraph"/>
                              <w:spacing w:line="360" w:lineRule="auto"/>
                              <w:rPr>
                                <w:rFonts w:ascii="Biko" w:eastAsia="Times New Roman" w:hAnsi="Biko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064361" w:rsidRDefault="000643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85E98" id="Text Box 69" o:spid="_x0000_s1035" type="#_x0000_t202" style="position:absolute;margin-left:257pt;margin-top:233.75pt;width:269.8pt;height:557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" filled="f" stroked="f">
                <v:textbox>
                  <w:txbxContent>
                    <w:p w:rsidR="00064361" w:rsidRPr="00064361" w:rsidRDefault="00064361" w:rsidP="00064361">
                      <w:pPr>
                        <w:shd w:val="clear" w:color="auto" w:fill="FFFFFF"/>
                        <w:spacing w:before="120" w:line="280" w:lineRule="exact"/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  <w:t xml:space="preserve">$1500 </w:t>
                      </w:r>
                      <w:r w:rsidRPr="00064361">
                        <w:rPr>
                          <w:rFonts w:ascii="Biko" w:eastAsia="Times New Roman" w:hAnsi="Biko" w:cs="Times New Roman"/>
                          <w:i/>
                          <w:color w:val="000000"/>
                          <w:sz w:val="28"/>
                          <w:szCs w:val="22"/>
                        </w:rPr>
                        <w:t>Gold Sponsor</w:t>
                      </w: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Eight admittance tickets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displayed on banners inside the venue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Opportunity to provide judge for the tasting competition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240" w:line="280" w:lineRule="exact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Verbal recognition from stage during event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Inclusion in three social media advertisements via CGS and Brookwood Village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on event website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Recognition in email newsletter with over 1,500 subscribers</w:t>
                      </w:r>
                    </w:p>
                    <w:p w:rsidR="00064361" w:rsidRPr="00064361" w:rsidRDefault="00064361" w:rsidP="00064361">
                      <w:pPr>
                        <w:shd w:val="clear" w:color="auto" w:fill="FFFFFF"/>
                        <w:spacing w:before="120" w:line="280" w:lineRule="exact"/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  <w:t xml:space="preserve">$500 </w:t>
                      </w:r>
                      <w:r w:rsidRPr="00064361">
                        <w:rPr>
                          <w:rFonts w:ascii="Biko" w:eastAsia="Times New Roman" w:hAnsi="Biko" w:cs="Times New Roman"/>
                          <w:i/>
                          <w:color w:val="000000"/>
                          <w:sz w:val="28"/>
                          <w:szCs w:val="22"/>
                        </w:rPr>
                        <w:t>Silver Sponsor</w:t>
                      </w: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Six admittance tickets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displayed on banners inside the venue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Opportunity to provide judge for the tasting competition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120" w:after="120"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Inclusion in three social media advertisements via CGS and Brookwood Village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or individual name on event website</w:t>
                      </w:r>
                    </w:p>
                    <w:p w:rsidR="00064361" w:rsidRPr="00064361" w:rsidRDefault="00064361" w:rsidP="00064361">
                      <w:pPr>
                        <w:spacing w:before="120" w:line="280" w:lineRule="exact"/>
                        <w:rPr>
                          <w:rFonts w:ascii="Biko" w:eastAsia="Times New Roman" w:hAnsi="Biko" w:cs="Times New Roman"/>
                          <w:color w:val="000000"/>
                          <w:sz w:val="28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bCs/>
                          <w:iCs/>
                          <w:color w:val="000000"/>
                          <w:sz w:val="28"/>
                          <w:szCs w:val="22"/>
                        </w:rPr>
                        <w:t xml:space="preserve">$250 </w:t>
                      </w:r>
                      <w:r w:rsidRPr="00064361">
                        <w:rPr>
                          <w:rFonts w:ascii="Biko" w:eastAsia="Times New Roman" w:hAnsi="Biko" w:cs="Times New Roman"/>
                          <w:bCs/>
                          <w:i/>
                          <w:iCs/>
                          <w:color w:val="000000"/>
                          <w:sz w:val="28"/>
                          <w:szCs w:val="22"/>
                        </w:rPr>
                        <w:t>Bronze Sponsor</w:t>
                      </w:r>
                      <w:r w:rsidRPr="00064361">
                        <w:rPr>
                          <w:rFonts w:ascii="Biko" w:eastAsia="Times New Roman" w:hAnsi="Biko" w:cs="Times New Roman"/>
                          <w:bCs/>
                          <w:iCs/>
                          <w:color w:val="000000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Four admittance tickets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displayed on banners inside the venue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Opportunity to provide judge for the tasting competition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120" w:after="120"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Inclusion in three social media advertisements via CGS and Brookwood Village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80" w:lineRule="exact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or individual name on event website</w:t>
                      </w:r>
                    </w:p>
                    <w:p w:rsidR="00064361" w:rsidRPr="00E44288" w:rsidRDefault="00064361" w:rsidP="00064361">
                      <w:pPr>
                        <w:pStyle w:val="ListParagraph"/>
                        <w:spacing w:line="360" w:lineRule="auto"/>
                        <w:rPr>
                          <w:rFonts w:ascii="Biko" w:eastAsia="Times New Roman" w:hAnsi="Biko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064361" w:rsidRDefault="00064361"/>
                  </w:txbxContent>
                </v:textbox>
                <w10:wrap type="square"/>
              </v:shape>
            </w:pict>
          </mc:Fallback>
        </mc:AlternateContent>
      </w:r>
      <w:r w:rsidR="0006436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1C1EA9" wp14:editId="5EF60769">
                <wp:simplePos x="0" y="0"/>
                <wp:positionH relativeFrom="column">
                  <wp:posOffset>-706120</wp:posOffset>
                </wp:positionH>
                <wp:positionV relativeFrom="paragraph">
                  <wp:posOffset>3044190</wp:posOffset>
                </wp:positionV>
                <wp:extent cx="4041140" cy="6971665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1140" cy="697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64361" w:rsidRPr="00064361" w:rsidRDefault="00064361" w:rsidP="00064361">
                            <w:pPr>
                              <w:spacing w:before="120"/>
                              <w:ind w:right="-1008"/>
                              <w:rPr>
                                <w:rFonts w:ascii="Biko" w:hAnsi="Biko"/>
                                <w:sz w:val="28"/>
                              </w:rPr>
                            </w:pPr>
                            <w:r>
                              <w:rPr>
                                <w:rFonts w:ascii="Biko" w:hAnsi="Biko"/>
                                <w:sz w:val="28"/>
                              </w:rPr>
                              <w:t>$</w:t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 xml:space="preserve">5000 </w:t>
                            </w:r>
                            <w:r w:rsidRPr="00064361">
                              <w:rPr>
                                <w:rFonts w:ascii="Biko" w:hAnsi="Biko"/>
                                <w:i/>
                                <w:sz w:val="28"/>
                              </w:rPr>
                              <w:t>Presenting Sponsor</w:t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 xml:space="preserve"> </w:t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Fifteen admittance tickets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Fifteen event t-shirts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Company name and logo prominently displayed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 on main banner at event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Company name and logo prominently displayed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on event t-shirts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Additional naming – Kids Zone Sponsor,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Stage Sponsor, and Judges</w:t>
                            </w:r>
                            <w:r w:rsidRPr="00064361">
                              <w:rPr>
                                <w:rFonts w:ascii="Calibri" w:eastAsia="Calibri" w:hAnsi="Calibri" w:cs="Calibri"/>
                                <w:szCs w:val="22"/>
                              </w:rPr>
                              <w:t>’</w:t>
                            </w: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 Tent Sponsor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Opportunity to provide judge for the tasting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competition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Verbal recognition from stage during event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Inclusion in all press releases, radio interviews, and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>radio shout-outs</w:t>
                            </w:r>
                          </w:p>
                          <w:p w:rsidR="008A6851" w:rsidRPr="008A6851" w:rsidRDefault="00064361" w:rsidP="00A23C6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Inclusion in all social media advertisements via </w:t>
                            </w:r>
                          </w:p>
                          <w:p w:rsidR="00064361" w:rsidRPr="008A6851" w:rsidRDefault="00064361" w:rsidP="008A6851">
                            <w:pPr>
                              <w:pStyle w:val="ListParagraph"/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CGS</w:t>
                            </w:r>
                            <w:r w:rsidR="008A685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8A685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and Brookwood Village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before="240"/>
                              <w:ind w:right="-1008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on event website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ind w:right="-1008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Recognition in email newsletter with over 1,500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shd w:val="clear" w:color="auto" w:fill="FFFFFF"/>
                              <w:ind w:right="-1008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subscribers</w:t>
                            </w:r>
                          </w:p>
                          <w:p w:rsidR="00064361" w:rsidRDefault="00064361" w:rsidP="00064361">
                            <w:pPr>
                              <w:spacing w:before="120" w:line="276" w:lineRule="auto"/>
                              <w:rPr>
                                <w:rFonts w:ascii="Biko" w:hAnsi="Biko"/>
                                <w:sz w:val="28"/>
                                <w:szCs w:val="22"/>
                              </w:rPr>
                            </w:pPr>
                          </w:p>
                          <w:p w:rsidR="00064361" w:rsidRPr="00064361" w:rsidRDefault="00064361" w:rsidP="00064361">
                            <w:pPr>
                              <w:spacing w:before="120" w:line="276" w:lineRule="auto"/>
                              <w:rPr>
                                <w:rFonts w:ascii="Biko" w:hAnsi="Biko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Biko" w:hAnsi="Biko"/>
                                <w:sz w:val="28"/>
                                <w:szCs w:val="22"/>
                              </w:rPr>
                              <w:t>$</w:t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  <w:szCs w:val="22"/>
                              </w:rPr>
                              <w:t xml:space="preserve">2500 </w:t>
                            </w:r>
                            <w:r w:rsidRPr="00064361">
                              <w:rPr>
                                <w:rFonts w:ascii="Biko" w:hAnsi="Biko"/>
                                <w:i/>
                                <w:sz w:val="28"/>
                                <w:szCs w:val="22"/>
                              </w:rPr>
                              <w:t>Platinum Sponsor</w:t>
                            </w:r>
                            <w:r w:rsidRPr="00064361">
                              <w:rPr>
                                <w:rFonts w:ascii="Biko" w:hAnsi="Biko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Ten admittance tickets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Eight event t-shirts</w:t>
                            </w:r>
                          </w:p>
                          <w:p w:rsidR="00064361" w:rsidRPr="008A6851" w:rsidRDefault="00064361" w:rsidP="008A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displayed on banners inside</w:t>
                            </w:r>
                            <w:r w:rsidR="008A685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 </w:t>
                            </w:r>
                            <w:r w:rsidRPr="008A685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the venue 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Opportunity to provide judge for the tasting competition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/>
                              <w:rPr>
                                <w:rFonts w:ascii="Biko" w:hAnsi="Biko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hAnsi="Biko"/>
                                <w:szCs w:val="22"/>
                              </w:rPr>
                              <w:t xml:space="preserve">Verbal recognition from stage during event </w:t>
                            </w:r>
                          </w:p>
                          <w:p w:rsidR="00064361" w:rsidRPr="008A6851" w:rsidRDefault="00064361" w:rsidP="008A685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 xml:space="preserve">Inclusion in three social media advertisements via CGS </w:t>
                            </w:r>
                            <w:r w:rsidRPr="008A685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and Brookwood Village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Company name and logo on event website</w:t>
                            </w:r>
                          </w:p>
                          <w:p w:rsidR="00064361" w:rsidRPr="00064361" w:rsidRDefault="00064361" w:rsidP="000643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</w:pPr>
                            <w:r w:rsidRPr="00064361">
                              <w:rPr>
                                <w:rFonts w:ascii="Biko" w:eastAsia="Times New Roman" w:hAnsi="Biko" w:cs="Times New Roman"/>
                                <w:color w:val="000000"/>
                                <w:szCs w:val="22"/>
                              </w:rPr>
                              <w:t>Recognition in email newsletter with over 1,500 subscribers</w:t>
                            </w:r>
                          </w:p>
                          <w:p w:rsidR="00064361" w:rsidRPr="00661237" w:rsidRDefault="00064361" w:rsidP="00661237">
                            <w:pPr>
                              <w:spacing w:before="120" w:line="276" w:lineRule="auto"/>
                              <w:rPr>
                                <w:rFonts w:ascii="Biko" w:hAnsi="Biko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1EA9" id="Text Box 68" o:spid="_x0000_s1036" type="#_x0000_t202" style="position:absolute;margin-left:-55.6pt;margin-top:239.7pt;width:318.2pt;height:548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" filled="f" stroked="f">
                <v:textbox>
                  <w:txbxContent>
                    <w:p w:rsidR="00064361" w:rsidRPr="00064361" w:rsidRDefault="00064361" w:rsidP="00064361">
                      <w:pPr>
                        <w:spacing w:before="120"/>
                        <w:ind w:right="-1008"/>
                        <w:rPr>
                          <w:rFonts w:ascii="Biko" w:hAnsi="Biko"/>
                          <w:sz w:val="28"/>
                        </w:rPr>
                      </w:pPr>
                      <w:r>
                        <w:rPr>
                          <w:rFonts w:ascii="Biko" w:hAnsi="Biko"/>
                          <w:sz w:val="28"/>
                        </w:rPr>
                        <w:t>$</w:t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 xml:space="preserve">5000 </w:t>
                      </w:r>
                      <w:r w:rsidRPr="00064361">
                        <w:rPr>
                          <w:rFonts w:ascii="Biko" w:hAnsi="Biko"/>
                          <w:i/>
                          <w:sz w:val="28"/>
                        </w:rPr>
                        <w:t>Presenting Sponsor</w:t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 xml:space="preserve"> </w:t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064361">
                        <w:rPr>
                          <w:rFonts w:ascii="Biko" w:hAnsi="Biko"/>
                          <w:sz w:val="28"/>
                        </w:rPr>
                        <w:tab/>
                      </w:r>
                      <w:r>
                        <w:rPr>
                          <w:rFonts w:ascii="Biko" w:hAnsi="Biko"/>
                          <w:sz w:val="28"/>
                        </w:rPr>
                        <w:tab/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Fifteen admittance tickets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Fifteen event t-shirts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Company name and logo prominently displayed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 on main banner at event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Company name and logo prominently displayed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on event t-shirts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Additional naming – Kids Zone Sponsor,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Stage Sponsor, and Judges</w:t>
                      </w:r>
                      <w:r w:rsidRPr="00064361">
                        <w:rPr>
                          <w:rFonts w:ascii="Calibri" w:eastAsia="Calibri" w:hAnsi="Calibri" w:cs="Calibri"/>
                          <w:szCs w:val="22"/>
                        </w:rPr>
                        <w:t>’</w:t>
                      </w: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 Tent Sponsor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Opportunity to provide judge for the tasting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competition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Verbal recognition from stage during event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Inclusion in all press releases, radio interviews, and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>radio shout-outs</w:t>
                      </w:r>
                    </w:p>
                    <w:p w:rsidR="008A6851" w:rsidRPr="008A6851" w:rsidRDefault="00064361" w:rsidP="00A23C6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Inclusion in all social media advertisements via </w:t>
                      </w:r>
                    </w:p>
                    <w:p w:rsidR="00064361" w:rsidRPr="008A6851" w:rsidRDefault="00064361" w:rsidP="008A6851">
                      <w:pPr>
                        <w:pStyle w:val="ListParagraph"/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CGS</w:t>
                      </w:r>
                      <w:r w:rsidR="008A685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 </w:t>
                      </w:r>
                      <w:r w:rsidRPr="008A685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and Brookwood Village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before="240"/>
                        <w:ind w:right="-1008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on event website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hd w:val="clear" w:color="auto" w:fill="FFFFFF"/>
                        <w:ind w:right="-1008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Recognition in email newsletter with over 1,500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shd w:val="clear" w:color="auto" w:fill="FFFFFF"/>
                        <w:ind w:right="-1008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subscribers</w:t>
                      </w:r>
                    </w:p>
                    <w:p w:rsidR="00064361" w:rsidRDefault="00064361" w:rsidP="00064361">
                      <w:pPr>
                        <w:spacing w:before="120" w:line="276" w:lineRule="auto"/>
                        <w:rPr>
                          <w:rFonts w:ascii="Biko" w:hAnsi="Biko"/>
                          <w:sz w:val="28"/>
                          <w:szCs w:val="22"/>
                        </w:rPr>
                      </w:pPr>
                    </w:p>
                    <w:p w:rsidR="00064361" w:rsidRPr="00064361" w:rsidRDefault="00064361" w:rsidP="00064361">
                      <w:pPr>
                        <w:spacing w:before="120" w:line="276" w:lineRule="auto"/>
                        <w:rPr>
                          <w:rFonts w:ascii="Biko" w:hAnsi="Biko"/>
                          <w:sz w:val="28"/>
                          <w:szCs w:val="22"/>
                        </w:rPr>
                      </w:pPr>
                      <w:r>
                        <w:rPr>
                          <w:rFonts w:ascii="Biko" w:hAnsi="Biko"/>
                          <w:sz w:val="28"/>
                          <w:szCs w:val="22"/>
                        </w:rPr>
                        <w:t>$</w:t>
                      </w:r>
                      <w:r w:rsidRPr="00064361">
                        <w:rPr>
                          <w:rFonts w:ascii="Biko" w:hAnsi="Biko"/>
                          <w:sz w:val="28"/>
                          <w:szCs w:val="22"/>
                        </w:rPr>
                        <w:t xml:space="preserve">2500 </w:t>
                      </w:r>
                      <w:r w:rsidRPr="00064361">
                        <w:rPr>
                          <w:rFonts w:ascii="Biko" w:hAnsi="Biko"/>
                          <w:i/>
                          <w:sz w:val="28"/>
                          <w:szCs w:val="22"/>
                        </w:rPr>
                        <w:t>Platinum Sponsor</w:t>
                      </w:r>
                      <w:r w:rsidRPr="00064361">
                        <w:rPr>
                          <w:rFonts w:ascii="Biko" w:hAnsi="Biko"/>
                          <w:sz w:val="28"/>
                          <w:szCs w:val="22"/>
                        </w:rPr>
                        <w:t xml:space="preserve">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Ten admittance tickets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Eight event t-shirts</w:t>
                      </w:r>
                    </w:p>
                    <w:p w:rsidR="00064361" w:rsidRPr="008A6851" w:rsidRDefault="00064361" w:rsidP="008A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displayed on banners inside</w:t>
                      </w:r>
                      <w:r w:rsidR="008A685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 </w:t>
                      </w:r>
                      <w:r w:rsidRPr="008A685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the venue 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Opportunity to provide judge for the tasting competition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/>
                        <w:rPr>
                          <w:rFonts w:ascii="Biko" w:hAnsi="Biko"/>
                          <w:szCs w:val="22"/>
                        </w:rPr>
                      </w:pPr>
                      <w:r w:rsidRPr="00064361">
                        <w:rPr>
                          <w:rFonts w:ascii="Biko" w:hAnsi="Biko"/>
                          <w:szCs w:val="22"/>
                        </w:rPr>
                        <w:t xml:space="preserve">Verbal recognition from stage during event </w:t>
                      </w:r>
                    </w:p>
                    <w:p w:rsidR="00064361" w:rsidRPr="008A6851" w:rsidRDefault="00064361" w:rsidP="008A685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 xml:space="preserve">Inclusion in three social media advertisements via CGS </w:t>
                      </w:r>
                      <w:r w:rsidRPr="008A685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and Brookwood Village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Company name and logo on event website</w:t>
                      </w:r>
                    </w:p>
                    <w:p w:rsidR="00064361" w:rsidRPr="00064361" w:rsidRDefault="00064361" w:rsidP="000643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FF"/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</w:pPr>
                      <w:r w:rsidRPr="00064361">
                        <w:rPr>
                          <w:rFonts w:ascii="Biko" w:eastAsia="Times New Roman" w:hAnsi="Biko" w:cs="Times New Roman"/>
                          <w:color w:val="000000"/>
                          <w:szCs w:val="22"/>
                        </w:rPr>
                        <w:t>Recognition in email newsletter with over 1,500 subscribers</w:t>
                      </w:r>
                    </w:p>
                    <w:p w:rsidR="00064361" w:rsidRPr="00661237" w:rsidRDefault="00064361" w:rsidP="00661237">
                      <w:pPr>
                        <w:spacing w:before="120" w:line="276" w:lineRule="auto"/>
                        <w:rPr>
                          <w:rFonts w:ascii="Biko" w:hAnsi="Biko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0A1B">
        <w:rPr>
          <w:rFonts w:ascii="Biko" w:hAnsi="Biko"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C23EE2" wp14:editId="0DC6418D">
                <wp:simplePos x="0" y="0"/>
                <wp:positionH relativeFrom="column">
                  <wp:posOffset>-631825</wp:posOffset>
                </wp:positionH>
                <wp:positionV relativeFrom="paragraph">
                  <wp:posOffset>1098550</wp:posOffset>
                </wp:positionV>
                <wp:extent cx="2167890" cy="1831340"/>
                <wp:effectExtent l="0" t="0" r="16510" b="2286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1831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22E" w:rsidRPr="003312AD" w:rsidRDefault="00C8222E" w:rsidP="003312AD">
                            <w:pPr>
                              <w:spacing w:line="276" w:lineRule="auto"/>
                              <w:rPr>
                                <w:rFonts w:ascii="Biko" w:hAnsi="Biko"/>
                                <w:sz w:val="40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12AD">
                              <w:rPr>
                                <w:rFonts w:ascii="Biko" w:hAnsi="Biko"/>
                                <w:sz w:val="40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Your generous sponsorship makes </w:t>
                            </w:r>
                          </w:p>
                          <w:p w:rsidR="00C8222E" w:rsidRPr="003312AD" w:rsidRDefault="00C8222E" w:rsidP="003312AD">
                            <w:pPr>
                              <w:spacing w:line="276" w:lineRule="auto"/>
                              <w:rPr>
                                <w:rFonts w:ascii="Biko" w:hAnsi="Biko"/>
                                <w:sz w:val="40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12AD">
                              <w:rPr>
                                <w:rFonts w:ascii="Biko" w:hAnsi="Biko"/>
                                <w:sz w:val="40"/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this community-wide event possible.</w:t>
                            </w:r>
                          </w:p>
                          <w:p w:rsidR="00C8222E" w:rsidRPr="003312AD" w:rsidRDefault="00C8222E">
                            <w:pPr>
                              <w:rPr>
                                <w14:textOutline w14:w="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3EE2" id="Text Box 23" o:spid="_x0000_s1037" type="#_x0000_t202" style="position:absolute;margin-left:-49.75pt;margin-top:86.5pt;width:170.7pt;height:14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" fillcolor="white [3212]" strokecolor="black [3213]" strokeweight="2.5pt">
                <v:textbox>
                  <w:txbxContent>
                    <w:p w:rsidR="00C8222E" w:rsidRPr="003312AD" w:rsidRDefault="00C8222E" w:rsidP="003312AD">
                      <w:pPr>
                        <w:spacing w:line="276" w:lineRule="auto"/>
                        <w:rPr>
                          <w:rFonts w:ascii="Biko" w:hAnsi="Biko"/>
                          <w:sz w:val="40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12AD">
                        <w:rPr>
                          <w:rFonts w:ascii="Biko" w:hAnsi="Biko"/>
                          <w:sz w:val="40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Your generous sponsorship makes </w:t>
                      </w:r>
                    </w:p>
                    <w:p w:rsidR="00C8222E" w:rsidRPr="003312AD" w:rsidRDefault="00C8222E" w:rsidP="003312AD">
                      <w:pPr>
                        <w:spacing w:line="276" w:lineRule="auto"/>
                        <w:rPr>
                          <w:rFonts w:ascii="Biko" w:hAnsi="Biko"/>
                          <w:sz w:val="40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12AD">
                        <w:rPr>
                          <w:rFonts w:ascii="Biko" w:hAnsi="Biko"/>
                          <w:sz w:val="40"/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this community-wide event possible.</w:t>
                      </w:r>
                    </w:p>
                    <w:p w:rsidR="00C8222E" w:rsidRPr="003312AD" w:rsidRDefault="00C8222E">
                      <w:pPr>
                        <w:rPr>
                          <w14:textOutline w14:w="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0A1B">
        <w:rPr>
          <w:rFonts w:ascii="Biko" w:hAnsi="Biko"/>
          <w:noProof/>
          <w:sz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FBCE7F" wp14:editId="39785C8E">
                <wp:simplePos x="0" y="0"/>
                <wp:positionH relativeFrom="column">
                  <wp:posOffset>1585595</wp:posOffset>
                </wp:positionH>
                <wp:positionV relativeFrom="paragraph">
                  <wp:posOffset>984250</wp:posOffset>
                </wp:positionV>
                <wp:extent cx="5254625" cy="21717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62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0A1B" w:rsidRDefault="00060A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631E8" wp14:editId="29D8856B">
                                  <wp:extent cx="4852903" cy="1781175"/>
                                  <wp:effectExtent l="76200" t="76200" r="151130" b="1492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Judges Sample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6776" cy="1786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F4BB25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BCE7F" id="Text Box 67" o:spid="_x0000_s1038" type="#_x0000_t202" style="position:absolute;margin-left:124.85pt;margin-top:77.5pt;width:413.75pt;height:17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" filled="f" stroked="f">
                <v:textbox>
                  <w:txbxContent>
                    <w:p w:rsidR="00060A1B" w:rsidRDefault="00060A1B">
                      <w:r>
                        <w:rPr>
                          <w:noProof/>
                        </w:rPr>
                        <w:drawing>
                          <wp:inline distT="0" distB="0" distL="0" distR="0" wp14:anchorId="720631E8" wp14:editId="29D8856B">
                            <wp:extent cx="4852903" cy="1781175"/>
                            <wp:effectExtent l="76200" t="76200" r="151130" b="1492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Judges Sample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66776" cy="178626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F4BB25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0A1B" w:rsidRDefault="00DC4368" w:rsidP="009731D1">
      <w:pPr>
        <w:spacing w:before="120" w:line="276" w:lineRule="auto"/>
        <w:rPr>
          <w:rFonts w:ascii="Biko" w:hAnsi="Biko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398764" wp14:editId="31FE53A1">
                <wp:simplePos x="0" y="0"/>
                <wp:positionH relativeFrom="column">
                  <wp:posOffset>363855</wp:posOffset>
                </wp:positionH>
                <wp:positionV relativeFrom="paragraph">
                  <wp:posOffset>414020</wp:posOffset>
                </wp:positionV>
                <wp:extent cx="6167755" cy="574040"/>
                <wp:effectExtent l="0" t="0" r="29845" b="3556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574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743" w:rsidRPr="001F5BA0" w:rsidRDefault="00780743" w:rsidP="001F5BA0">
                            <w:pPr>
                              <w:shd w:val="clear" w:color="auto" w:fill="FFFFFF"/>
                              <w:spacing w:before="120"/>
                              <w:jc w:val="center"/>
                              <w:rPr>
                                <w:rFonts w:ascii="Biko" w:eastAsia="Times New Roman" w:hAnsi="Biko" w:cs="Times New Roman"/>
                                <w:color w:val="000000"/>
                                <w:sz w:val="44"/>
                              </w:rPr>
                            </w:pPr>
                            <w:r w:rsidRPr="00DC4368">
                              <w:rPr>
                                <w:rFonts w:ascii="Biko" w:eastAsia="Times New Roman" w:hAnsi="Biko" w:cs="Times New Roman"/>
                                <w:color w:val="000000"/>
                                <w:sz w:val="44"/>
                              </w:rPr>
                              <w:t xml:space="preserve">Sponsor </w:t>
                            </w:r>
                            <w:r w:rsidRPr="00DC4368">
                              <w:rPr>
                                <w:rFonts w:ascii="Biko" w:eastAsia="Times New Roman" w:hAnsi="Biko" w:cs="Times New Roman"/>
                                <w:color w:val="000000"/>
                                <w:sz w:val="48"/>
                              </w:rPr>
                              <w:t>Response</w:t>
                            </w:r>
                            <w:r w:rsidRPr="00DC4368">
                              <w:rPr>
                                <w:rFonts w:ascii="Biko" w:eastAsia="Times New Roman" w:hAnsi="Biko" w:cs="Times New Roman"/>
                                <w:color w:val="000000"/>
                                <w:sz w:val="44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98764" id="Text Box 35" o:spid="_x0000_s1039" type="#_x0000_t202" style="position:absolute;margin-left:28.65pt;margin-top:32.6pt;width:485.6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" fillcolor="white [3212]" strokecolor="black [3213]" strokeweight="2.5pt">
                <v:textbox>
                  <w:txbxContent>
                    <w:p w:rsidR="00780743" w:rsidRPr="001F5BA0" w:rsidRDefault="00780743" w:rsidP="001F5BA0">
                      <w:pPr>
                        <w:shd w:val="clear" w:color="auto" w:fill="FFFFFF"/>
                        <w:spacing w:before="120"/>
                        <w:jc w:val="center"/>
                        <w:rPr>
                          <w:rFonts w:ascii="Biko" w:eastAsia="Times New Roman" w:hAnsi="Biko" w:cs="Times New Roman"/>
                          <w:color w:val="000000"/>
                          <w:sz w:val="44"/>
                        </w:rPr>
                      </w:pPr>
                      <w:r w:rsidRPr="00DC4368">
                        <w:rPr>
                          <w:rFonts w:ascii="Biko" w:eastAsia="Times New Roman" w:hAnsi="Biko" w:cs="Times New Roman"/>
                          <w:color w:val="000000"/>
                          <w:sz w:val="44"/>
                        </w:rPr>
                        <w:t xml:space="preserve">Sponsor </w:t>
                      </w:r>
                      <w:r w:rsidRPr="00DC4368">
                        <w:rPr>
                          <w:rFonts w:ascii="Biko" w:eastAsia="Times New Roman" w:hAnsi="Biko" w:cs="Times New Roman"/>
                          <w:color w:val="000000"/>
                          <w:sz w:val="48"/>
                        </w:rPr>
                        <w:t>Response</w:t>
                      </w:r>
                      <w:r w:rsidRPr="00DC4368">
                        <w:rPr>
                          <w:rFonts w:ascii="Biko" w:eastAsia="Times New Roman" w:hAnsi="Biko" w:cs="Times New Roman"/>
                          <w:color w:val="000000"/>
                          <w:sz w:val="44"/>
                        </w:rPr>
                        <w:t xml:space="preserve">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0A1B" w:rsidRDefault="0000400B" w:rsidP="0000400B">
      <w:pPr>
        <w:spacing w:before="120" w:line="276" w:lineRule="auto"/>
        <w:jc w:val="center"/>
        <w:rPr>
          <w:rFonts w:ascii="Biko" w:hAnsi="Biko"/>
          <w:sz w:val="28"/>
        </w:rPr>
      </w:pPr>
      <w:r>
        <w:rPr>
          <w:rFonts w:ascii="Biko" w:hAnsi="Bik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C08C81" wp14:editId="7E7FD7B9">
                <wp:simplePos x="0" y="0"/>
                <wp:positionH relativeFrom="column">
                  <wp:posOffset>-177800</wp:posOffset>
                </wp:positionH>
                <wp:positionV relativeFrom="paragraph">
                  <wp:posOffset>1045210</wp:posOffset>
                </wp:positionV>
                <wp:extent cx="2827655" cy="1488440"/>
                <wp:effectExtent l="0" t="0" r="0" b="1016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A8C" w:rsidRDefault="00504FE6" w:rsidP="00DC4368">
                            <w:pPr>
                              <w:spacing w:before="120" w:after="120" w:line="276" w:lineRule="auto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00400B">
                              <w:rPr>
                                <w:rFonts w:ascii="Biko" w:hAnsi="Biko"/>
                                <w:sz w:val="28"/>
                              </w:rPr>
                              <w:t>To:</w:t>
                            </w:r>
                            <w:r w:rsidRPr="0000400B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6F6398">
                              <w:rPr>
                                <w:rFonts w:ascii="Biko" w:hAnsi="Biko"/>
                                <w:sz w:val="28"/>
                              </w:rPr>
                              <w:t>Lisa Harrison</w:t>
                            </w:r>
                            <w:r w:rsidR="00186A8C">
                              <w:rPr>
                                <w:rFonts w:ascii="Biko" w:hAnsi="Biko"/>
                                <w:sz w:val="28"/>
                              </w:rPr>
                              <w:t xml:space="preserve">              </w:t>
                            </w:r>
                            <w:r w:rsidR="00540873" w:rsidRPr="0000400B">
                              <w:rPr>
                                <w:rFonts w:ascii="Biko" w:hAnsi="Biko"/>
                                <w:sz w:val="28"/>
                              </w:rPr>
                              <w:t xml:space="preserve">           </w:t>
                            </w:r>
                            <w:r w:rsidR="00186A8C">
                              <w:rPr>
                                <w:rFonts w:ascii="Biko" w:hAnsi="Biko"/>
                                <w:sz w:val="28"/>
                              </w:rPr>
                              <w:t xml:space="preserve">   </w:t>
                            </w:r>
                          </w:p>
                          <w:p w:rsidR="00504FE6" w:rsidRPr="0000400B" w:rsidRDefault="00186A8C" w:rsidP="00DC4368">
                            <w:pPr>
                              <w:spacing w:before="120" w:after="120" w:line="276" w:lineRule="auto"/>
                              <w:rPr>
                                <w:rFonts w:ascii="Biko" w:hAnsi="Biko"/>
                                <w:sz w:val="28"/>
                              </w:rPr>
                            </w:pPr>
                            <w:r>
                              <w:rPr>
                                <w:rFonts w:ascii="Biko" w:hAnsi="Biko"/>
                                <w:sz w:val="28"/>
                              </w:rPr>
                              <w:t xml:space="preserve">           </w:t>
                            </w:r>
                            <w:r w:rsidR="00504FE6" w:rsidRPr="0000400B">
                              <w:rPr>
                                <w:rFonts w:ascii="Biko" w:hAnsi="Biko"/>
                                <w:sz w:val="28"/>
                              </w:rPr>
                              <w:t>Community Grief Support</w:t>
                            </w:r>
                          </w:p>
                          <w:p w:rsidR="00504FE6" w:rsidRPr="0000400B" w:rsidRDefault="00504FE6" w:rsidP="00DC4368">
                            <w:pPr>
                              <w:spacing w:before="120" w:after="120" w:line="276" w:lineRule="auto"/>
                              <w:ind w:firstLine="72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00400B">
                              <w:rPr>
                                <w:rFonts w:ascii="Biko" w:hAnsi="Biko"/>
                                <w:sz w:val="28"/>
                              </w:rPr>
                              <w:t>1119 Oxmoor Road</w:t>
                            </w:r>
                          </w:p>
                          <w:p w:rsidR="00504FE6" w:rsidRPr="0000400B" w:rsidRDefault="00504FE6" w:rsidP="00DC4368">
                            <w:pPr>
                              <w:spacing w:before="120" w:after="120" w:line="276" w:lineRule="auto"/>
                              <w:ind w:firstLine="72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00400B">
                              <w:rPr>
                                <w:rFonts w:ascii="Biko" w:hAnsi="Biko"/>
                                <w:sz w:val="28"/>
                              </w:rPr>
                              <w:t>Birmingham, AL 35209</w:t>
                            </w:r>
                          </w:p>
                          <w:p w:rsidR="00504FE6" w:rsidRPr="00A23C65" w:rsidRDefault="00504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8C81" id="Text Box 45" o:spid="_x0000_s1040" type="#_x0000_t202" style="position:absolute;left:0;text-align:left;margin-left:-14pt;margin-top:82.3pt;width:222.65pt;height:117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" filled="f" stroked="f">
                <v:textbox>
                  <w:txbxContent>
                    <w:p w:rsidR="00186A8C" w:rsidRDefault="00504FE6" w:rsidP="00DC4368">
                      <w:pPr>
                        <w:spacing w:before="120" w:after="120" w:line="276" w:lineRule="auto"/>
                        <w:rPr>
                          <w:rFonts w:ascii="Biko" w:hAnsi="Biko"/>
                          <w:sz w:val="28"/>
                        </w:rPr>
                      </w:pPr>
                      <w:r w:rsidRPr="0000400B">
                        <w:rPr>
                          <w:rFonts w:ascii="Biko" w:hAnsi="Biko"/>
                          <w:sz w:val="28"/>
                        </w:rPr>
                        <w:t>To:</w:t>
                      </w:r>
                      <w:r w:rsidRPr="0000400B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6F6398">
                        <w:rPr>
                          <w:rFonts w:ascii="Biko" w:hAnsi="Biko"/>
                          <w:sz w:val="28"/>
                        </w:rPr>
                        <w:t>Lisa Harrison</w:t>
                      </w:r>
                      <w:r w:rsidR="00186A8C">
                        <w:rPr>
                          <w:rFonts w:ascii="Biko" w:hAnsi="Biko"/>
                          <w:sz w:val="28"/>
                        </w:rPr>
                        <w:t xml:space="preserve">              </w:t>
                      </w:r>
                      <w:r w:rsidR="00540873" w:rsidRPr="0000400B">
                        <w:rPr>
                          <w:rFonts w:ascii="Biko" w:hAnsi="Biko"/>
                          <w:sz w:val="28"/>
                        </w:rPr>
                        <w:t xml:space="preserve">           </w:t>
                      </w:r>
                      <w:r w:rsidR="00186A8C">
                        <w:rPr>
                          <w:rFonts w:ascii="Biko" w:hAnsi="Biko"/>
                          <w:sz w:val="28"/>
                        </w:rPr>
                        <w:t xml:space="preserve">   </w:t>
                      </w:r>
                    </w:p>
                    <w:p w:rsidR="00504FE6" w:rsidRPr="0000400B" w:rsidRDefault="00186A8C" w:rsidP="00DC4368">
                      <w:pPr>
                        <w:spacing w:before="120" w:after="120" w:line="276" w:lineRule="auto"/>
                        <w:rPr>
                          <w:rFonts w:ascii="Biko" w:hAnsi="Biko"/>
                          <w:sz w:val="28"/>
                        </w:rPr>
                      </w:pPr>
                      <w:r>
                        <w:rPr>
                          <w:rFonts w:ascii="Biko" w:hAnsi="Biko"/>
                          <w:sz w:val="28"/>
                        </w:rPr>
                        <w:t xml:space="preserve">           </w:t>
                      </w:r>
                      <w:r w:rsidR="00504FE6" w:rsidRPr="0000400B">
                        <w:rPr>
                          <w:rFonts w:ascii="Biko" w:hAnsi="Biko"/>
                          <w:sz w:val="28"/>
                        </w:rPr>
                        <w:t>Community Grief Support</w:t>
                      </w:r>
                    </w:p>
                    <w:p w:rsidR="00504FE6" w:rsidRPr="0000400B" w:rsidRDefault="00504FE6" w:rsidP="00DC4368">
                      <w:pPr>
                        <w:spacing w:before="120" w:after="120" w:line="276" w:lineRule="auto"/>
                        <w:ind w:firstLine="720"/>
                        <w:rPr>
                          <w:rFonts w:ascii="Biko" w:hAnsi="Biko"/>
                          <w:sz w:val="28"/>
                        </w:rPr>
                      </w:pPr>
                      <w:r w:rsidRPr="0000400B">
                        <w:rPr>
                          <w:rFonts w:ascii="Biko" w:hAnsi="Biko"/>
                          <w:sz w:val="28"/>
                        </w:rPr>
                        <w:t>1119 Oxmoor Road</w:t>
                      </w:r>
                    </w:p>
                    <w:p w:rsidR="00504FE6" w:rsidRPr="0000400B" w:rsidRDefault="00504FE6" w:rsidP="00DC4368">
                      <w:pPr>
                        <w:spacing w:before="120" w:after="120" w:line="276" w:lineRule="auto"/>
                        <w:ind w:firstLine="720"/>
                        <w:rPr>
                          <w:rFonts w:ascii="Biko" w:hAnsi="Biko"/>
                          <w:sz w:val="28"/>
                        </w:rPr>
                      </w:pPr>
                      <w:r w:rsidRPr="0000400B">
                        <w:rPr>
                          <w:rFonts w:ascii="Biko" w:hAnsi="Biko"/>
                          <w:sz w:val="28"/>
                        </w:rPr>
                        <w:t>Birmingham, AL 35209</w:t>
                      </w:r>
                    </w:p>
                    <w:p w:rsidR="00504FE6" w:rsidRPr="00A23C65" w:rsidRDefault="00504FE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2948A6" wp14:editId="19BF02D7">
                <wp:simplePos x="0" y="0"/>
                <wp:positionH relativeFrom="column">
                  <wp:posOffset>-169545</wp:posOffset>
                </wp:positionH>
                <wp:positionV relativeFrom="paragraph">
                  <wp:posOffset>361950</wp:posOffset>
                </wp:positionV>
                <wp:extent cx="7198360" cy="574040"/>
                <wp:effectExtent l="0" t="0" r="0" b="101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360" cy="574040"/>
                        </a:xfrm>
                        <a:prstGeom prst="rect">
                          <a:avLst/>
                        </a:prstGeom>
                        <a:solidFill>
                          <a:srgbClr val="F4BB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743" w:rsidRDefault="007807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948A6" id="Text Box 34" o:spid="_x0000_s1041" type="#_x0000_t202" style="position:absolute;left:0;text-align:left;margin-left:-13.35pt;margin-top:28.5pt;width:566.8pt;height:4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" fillcolor="#f4bb25" stroked="f">
                <v:textbox>
                  <w:txbxContent>
                    <w:p w:rsidR="00780743" w:rsidRDefault="00780743"/>
                  </w:txbxContent>
                </v:textbox>
                <w10:wrap type="square"/>
              </v:shape>
            </w:pict>
          </mc:Fallback>
        </mc:AlternateContent>
      </w:r>
      <w:r w:rsidR="00D30D94"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1A94FB" wp14:editId="4BADF152">
                <wp:simplePos x="0" y="0"/>
                <wp:positionH relativeFrom="column">
                  <wp:posOffset>-175895</wp:posOffset>
                </wp:positionH>
                <wp:positionV relativeFrom="paragraph">
                  <wp:posOffset>2536825</wp:posOffset>
                </wp:positionV>
                <wp:extent cx="7310120" cy="205994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120" cy="205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9A" w:rsidRDefault="00AB0C9A" w:rsidP="00E67635">
                            <w:pPr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</w:pPr>
                          </w:p>
                          <w:p w:rsidR="00E67635" w:rsidRPr="00164864" w:rsidRDefault="00E67635" w:rsidP="00164864">
                            <w:pPr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 xml:space="preserve">Company/ Donor Name </w:t>
                            </w:r>
                            <w:r w:rsidR="00164864" w:rsidRPr="00164864">
                              <w:rPr>
                                <w:rFonts w:ascii="Biko" w:hAnsi="Biko"/>
                                <w:sz w:val="32"/>
                                <w:u w:val="single"/>
                              </w:rPr>
                              <w:t>               </w:t>
                            </w:r>
                            <w:r w:rsidR="00164864">
                              <w:rPr>
                                <w:rFonts w:ascii="Biko" w:hAnsi="Biko"/>
                                <w:sz w:val="32"/>
                                <w:u w:val="single"/>
                              </w:rPr>
                              <w:t>              </w:t>
                            </w:r>
                            <w:r w:rsidR="00164864" w:rsidRPr="00164864">
                              <w:rPr>
                                <w:rFonts w:ascii="Biko" w:hAnsi="Biko"/>
                                <w:sz w:val="32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</w:t>
                            </w:r>
                          </w:p>
                          <w:p w:rsidR="00E67635" w:rsidRPr="00164864" w:rsidRDefault="00E67635" w:rsidP="00164864">
                            <w:pPr>
                              <w:shd w:val="clear" w:color="auto" w:fill="FFFFFF"/>
                              <w:spacing w:before="120" w:after="120" w:line="276" w:lineRule="auto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</w:pP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  <w:t>C</w:t>
                            </w: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 xml:space="preserve">ompany Contact </w:t>
                            </w:r>
                            <w:r w:rsidR="00164864" w:rsidRPr="00164864">
                              <w:rPr>
                                <w:rFonts w:ascii="Biko" w:hAnsi="Biko"/>
                                <w:sz w:val="32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  <w:p w:rsidR="00E67635" w:rsidRPr="00A23C65" w:rsidRDefault="00E67635" w:rsidP="00164864">
                            <w:pPr>
                              <w:shd w:val="clear" w:color="auto" w:fill="FFFFFF"/>
                              <w:spacing w:before="120" w:after="120" w:line="276" w:lineRule="auto"/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</w:pP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Mailing Address</w:t>
                            </w:r>
                            <w:r w:rsidR="00164864"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  <w:t xml:space="preserve"> </w:t>
                            </w:r>
                            <w:r w:rsidR="00164864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  <w:p w:rsidR="00E67635" w:rsidRPr="00164864" w:rsidRDefault="00E67635" w:rsidP="00164864">
                            <w:pPr>
                              <w:shd w:val="clear" w:color="auto" w:fill="FFFFFF"/>
                              <w:spacing w:before="120" w:after="120" w:line="276" w:lineRule="auto"/>
                              <w:rPr>
                                <w:rFonts w:ascii="Biko" w:eastAsia="Times New Roman" w:hAnsi="Biko" w:cs="Times New Roman"/>
                                <w:color w:val="000000"/>
                                <w:u w:val="single"/>
                              </w:rPr>
                            </w:pP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City</w:t>
                            </w: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  <w:t xml:space="preserve"> </w:t>
                            </w:r>
                            <w:r w:rsidR="00164864">
                              <w:rPr>
                                <w:rFonts w:ascii="MS Mincho" w:eastAsia="MS Mincho" w:hAnsi="MS Mincho" w:cs="MS Mincho"/>
                                <w:spacing w:val="-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                            </w:t>
                            </w:r>
                            <w:r w:rsidR="00164864">
                              <w:rPr>
                                <w:rFonts w:ascii="MS Mincho" w:eastAsia="MS Mincho" w:hAnsi="MS Mincho" w:cs="MS Mincho"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State</w:t>
                            </w:r>
                            <w:r w:rsidR="00164864">
                              <w:rPr>
                                <w:rFonts w:ascii="MS Mincho" w:eastAsia="MS Mincho" w:hAnsi="MS Mincho" w:cs="MS Mincho"/>
                                <w:spacing w:val="-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                 </w:t>
                            </w: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ZIP</w:t>
                            </w:r>
                            <w:r w:rsidR="00164864">
                              <w:rPr>
                                <w:rFonts w:ascii="MS Mincho" w:eastAsia="MS Mincho" w:hAnsi="MS Mincho" w:cs="MS Mincho"/>
                                <w:spacing w:val="-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              </w:t>
                            </w:r>
                          </w:p>
                          <w:p w:rsidR="00E67635" w:rsidRPr="00164864" w:rsidRDefault="00E67635" w:rsidP="00164864">
                            <w:pPr>
                              <w:shd w:val="clear" w:color="auto" w:fill="FFFFFF"/>
                              <w:spacing w:before="120" w:after="120" w:line="276" w:lineRule="auto"/>
                              <w:rPr>
                                <w:rFonts w:ascii="Biko" w:eastAsia="Times New Roman" w:hAnsi="Biko" w:cs="Times New Roman"/>
                                <w:color w:val="000000"/>
                                <w:u w:val="single"/>
                              </w:rPr>
                            </w:pP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Phone</w:t>
                            </w: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  <w:t xml:space="preserve"> </w:t>
                            </w:r>
                            <w:r w:rsidR="00164864">
                              <w:rPr>
                                <w:rFonts w:ascii="Biko" w:eastAsia="Times New Roman" w:hAnsi="Biko" w:cs="Times New Roman"/>
                                <w:color w:val="000000"/>
                                <w:u w:val="single"/>
                              </w:rPr>
                              <w:t xml:space="preserve">                                                                                   </w:t>
                            </w:r>
                            <w:r w:rsidRPr="00164864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Email</w:t>
                            </w: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</w:rPr>
                              <w:t xml:space="preserve"> </w:t>
                            </w:r>
                            <w:r w:rsidR="00164864">
                              <w:rPr>
                                <w:rFonts w:ascii="MS Mincho" w:eastAsia="MS Mincho" w:hAnsi="MS Mincho" w:cs="MS Mincho"/>
                                <w:spacing w:val="-1"/>
                                <w:sz w:val="32"/>
                                <w:szCs w:val="32"/>
                                <w:u w:val="single"/>
                                <w:shd w:val="clear" w:color="auto" w:fill="FFFFFF"/>
                              </w:rPr>
                              <w:t>                                </w:t>
                            </w:r>
                          </w:p>
                          <w:p w:rsidR="00E67635" w:rsidRDefault="00E67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A94FB" id="Text Box 51" o:spid="_x0000_s1042" type="#_x0000_t202" style="position:absolute;left:0;text-align:left;margin-left:-13.85pt;margin-top:199.75pt;width:575.6pt;height:16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" filled="f" stroked="f">
                <v:textbox>
                  <w:txbxContent>
                    <w:p w:rsidR="00AB0C9A" w:rsidRDefault="00AB0C9A" w:rsidP="00E67635">
                      <w:pPr>
                        <w:rPr>
                          <w:rFonts w:ascii="Biko" w:eastAsia="Times New Roman" w:hAnsi="Biko" w:cs="Times New Roman"/>
                          <w:color w:val="000000"/>
                        </w:rPr>
                      </w:pPr>
                    </w:p>
                    <w:p w:rsidR="00E67635" w:rsidRPr="00164864" w:rsidRDefault="00E67635" w:rsidP="00164864">
                      <w:pPr>
                        <w:spacing w:line="276" w:lineRule="auto"/>
                        <w:rPr>
                          <w:rFonts w:ascii="Times New Roman" w:eastAsia="Times New Roman" w:hAnsi="Times New Roman" w:cs="Times New Roman"/>
                          <w:sz w:val="28"/>
                        </w:rPr>
                      </w:pP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 xml:space="preserve">Company/ Donor Name </w:t>
                      </w:r>
                      <w:r w:rsidR="00164864" w:rsidRPr="00164864">
                        <w:rPr>
                          <w:rFonts w:ascii="Biko" w:hAnsi="Biko"/>
                          <w:sz w:val="32"/>
                          <w:u w:val="single"/>
                        </w:rPr>
                        <w:t>               </w:t>
                      </w:r>
                      <w:r w:rsidR="00164864">
                        <w:rPr>
                          <w:rFonts w:ascii="Biko" w:hAnsi="Biko"/>
                          <w:sz w:val="32"/>
                          <w:u w:val="single"/>
                        </w:rPr>
                        <w:t>              </w:t>
                      </w:r>
                      <w:r w:rsidR="00164864" w:rsidRPr="00164864">
                        <w:rPr>
                          <w:rFonts w:ascii="Biko" w:hAnsi="Biko"/>
                          <w:sz w:val="32"/>
                          <w:u w:val="single"/>
                        </w:rPr>
                        <w:t>                                                                                 </w:t>
                      </w:r>
                    </w:p>
                    <w:p w:rsidR="00E67635" w:rsidRPr="00164864" w:rsidRDefault="00E67635" w:rsidP="00164864">
                      <w:pPr>
                        <w:shd w:val="clear" w:color="auto" w:fill="FFFFFF"/>
                        <w:spacing w:before="120" w:after="120" w:line="276" w:lineRule="auto"/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</w:pP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</w:rPr>
                        <w:t>C</w:t>
                      </w: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 xml:space="preserve">ompany Contact </w:t>
                      </w:r>
                      <w:r w:rsidR="00164864" w:rsidRPr="00164864">
                        <w:rPr>
                          <w:rFonts w:ascii="Biko" w:hAnsi="Biko"/>
                          <w:sz w:val="32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  <w:p w:rsidR="00E67635" w:rsidRPr="00A23C65" w:rsidRDefault="00E67635" w:rsidP="00164864">
                      <w:pPr>
                        <w:shd w:val="clear" w:color="auto" w:fill="FFFFFF"/>
                        <w:spacing w:before="120" w:after="120" w:line="276" w:lineRule="auto"/>
                        <w:rPr>
                          <w:rFonts w:ascii="Biko" w:eastAsia="Times New Roman" w:hAnsi="Biko" w:cs="Times New Roman"/>
                          <w:color w:val="000000"/>
                        </w:rPr>
                      </w:pP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Mailing Address</w:t>
                      </w:r>
                      <w:r w:rsidR="00164864">
                        <w:rPr>
                          <w:rFonts w:ascii="Biko" w:eastAsia="Times New Roman" w:hAnsi="Biko" w:cs="Times New Roman"/>
                          <w:color w:val="000000"/>
                        </w:rPr>
                        <w:t xml:space="preserve"> </w:t>
                      </w:r>
                      <w:r w:rsidR="00164864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  <w:p w:rsidR="00E67635" w:rsidRPr="00164864" w:rsidRDefault="00E67635" w:rsidP="00164864">
                      <w:pPr>
                        <w:shd w:val="clear" w:color="auto" w:fill="FFFFFF"/>
                        <w:spacing w:before="120" w:after="120" w:line="276" w:lineRule="auto"/>
                        <w:rPr>
                          <w:rFonts w:ascii="Biko" w:eastAsia="Times New Roman" w:hAnsi="Biko" w:cs="Times New Roman"/>
                          <w:color w:val="000000"/>
                          <w:u w:val="single"/>
                        </w:rPr>
                      </w:pP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City</w:t>
                      </w: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</w:rPr>
                        <w:t xml:space="preserve"> </w:t>
                      </w:r>
                      <w:r w:rsidR="00164864">
                        <w:rPr>
                          <w:rFonts w:ascii="MS Mincho" w:eastAsia="MS Mincho" w:hAnsi="MS Mincho" w:cs="MS Mincho"/>
                          <w:spacing w:val="-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                            </w:t>
                      </w:r>
                      <w:r w:rsidR="00164864">
                        <w:rPr>
                          <w:rFonts w:ascii="MS Mincho" w:eastAsia="MS Mincho" w:hAnsi="MS Mincho" w:cs="MS Mincho"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State</w:t>
                      </w:r>
                      <w:r w:rsidR="00164864">
                        <w:rPr>
                          <w:rFonts w:ascii="MS Mincho" w:eastAsia="MS Mincho" w:hAnsi="MS Mincho" w:cs="MS Mincho"/>
                          <w:spacing w:val="-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                 </w:t>
                      </w: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ZIP</w:t>
                      </w:r>
                      <w:r w:rsidR="00164864">
                        <w:rPr>
                          <w:rFonts w:ascii="MS Mincho" w:eastAsia="MS Mincho" w:hAnsi="MS Mincho" w:cs="MS Mincho"/>
                          <w:spacing w:val="-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              </w:t>
                      </w:r>
                    </w:p>
                    <w:p w:rsidR="00E67635" w:rsidRPr="00164864" w:rsidRDefault="00E67635" w:rsidP="00164864">
                      <w:pPr>
                        <w:shd w:val="clear" w:color="auto" w:fill="FFFFFF"/>
                        <w:spacing w:before="120" w:after="120" w:line="276" w:lineRule="auto"/>
                        <w:rPr>
                          <w:rFonts w:ascii="Biko" w:eastAsia="Times New Roman" w:hAnsi="Biko" w:cs="Times New Roman"/>
                          <w:color w:val="000000"/>
                          <w:u w:val="single"/>
                        </w:rPr>
                      </w:pP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Phone</w:t>
                      </w: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</w:rPr>
                        <w:t xml:space="preserve"> </w:t>
                      </w:r>
                      <w:r w:rsidR="00164864">
                        <w:rPr>
                          <w:rFonts w:ascii="Biko" w:eastAsia="Times New Roman" w:hAnsi="Biko" w:cs="Times New Roman"/>
                          <w:color w:val="000000"/>
                          <w:u w:val="single"/>
                        </w:rPr>
                        <w:t xml:space="preserve">                                                                                   </w:t>
                      </w:r>
                      <w:r w:rsidRPr="00164864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Email</w:t>
                      </w: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</w:rPr>
                        <w:t xml:space="preserve"> </w:t>
                      </w:r>
                      <w:r w:rsidR="00164864">
                        <w:rPr>
                          <w:rFonts w:ascii="MS Mincho" w:eastAsia="MS Mincho" w:hAnsi="MS Mincho" w:cs="MS Mincho"/>
                          <w:spacing w:val="-1"/>
                          <w:sz w:val="32"/>
                          <w:szCs w:val="32"/>
                          <w:u w:val="single"/>
                          <w:shd w:val="clear" w:color="auto" w:fill="FFFFFF"/>
                        </w:rPr>
                        <w:t>                                </w:t>
                      </w:r>
                    </w:p>
                    <w:p w:rsidR="00E67635" w:rsidRDefault="00E67635"/>
                  </w:txbxContent>
                </v:textbox>
                <w10:wrap type="square"/>
              </v:shape>
            </w:pict>
          </mc:Fallback>
        </mc:AlternateContent>
      </w:r>
      <w:r w:rsidR="00C73AFA">
        <w:rPr>
          <w:rFonts w:ascii="Helvetica Neue" w:eastAsia="Times New Roman" w:hAnsi="Helvetica Neue" w:cs="Times New Roman"/>
          <w:noProof/>
          <w:color w:val="000000"/>
          <w:sz w:val="20"/>
          <w:szCs w:val="20"/>
        </w:rPr>
        <w:drawing>
          <wp:inline distT="0" distB="0" distL="0" distR="0" wp14:anchorId="21AD373E" wp14:editId="66C66EC4">
            <wp:extent cx="3576955" cy="904081"/>
            <wp:effectExtent l="0" t="0" r="4445" b="10795"/>
            <wp:docPr id="57" name="Picture 57" descr="../../../Users/cgss/Desktop/mcmc_logo2_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cgss/Desktop/mcmc_logo2_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90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743" w:rsidRPr="00C73AFA" w:rsidRDefault="0000400B" w:rsidP="00C73AFA">
      <w:pPr>
        <w:spacing w:before="120" w:line="276" w:lineRule="auto"/>
        <w:rPr>
          <w:rFonts w:ascii="Biko" w:hAnsi="Biko"/>
          <w:sz w:val="28"/>
        </w:rPr>
      </w:pPr>
      <w:r w:rsidRPr="00016A07">
        <w:rPr>
          <w:rFonts w:ascii="Biko" w:eastAsia="Times New Roman" w:hAnsi="Biko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EFDAD8" wp14:editId="41E7252B">
                <wp:simplePos x="0" y="0"/>
                <wp:positionH relativeFrom="column">
                  <wp:posOffset>2040255</wp:posOffset>
                </wp:positionH>
                <wp:positionV relativeFrom="paragraph">
                  <wp:posOffset>345440</wp:posOffset>
                </wp:positionV>
                <wp:extent cx="2370455" cy="451485"/>
                <wp:effectExtent l="0" t="0" r="0" b="5715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45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D94" w:rsidRDefault="00D30D94" w:rsidP="00D30D94">
                            <w:pPr>
                              <w:jc w:val="center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</w:pPr>
                          </w:p>
                          <w:p w:rsidR="002461F1" w:rsidRPr="00A23C65" w:rsidRDefault="002461F1" w:rsidP="00D30D94">
                            <w:pPr>
                              <w:jc w:val="center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</w:pPr>
                            <w:r w:rsidRPr="00A23C65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Sponsorship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FDAD8" id="Text Box 48" o:spid="_x0000_s1043" type="#_x0000_t202" style="position:absolute;margin-left:160.65pt;margin-top:27.2pt;width:186.65pt;height:3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" filled="f" stroked="f">
                <v:textbox>
                  <w:txbxContent>
                    <w:p w:rsidR="00D30D94" w:rsidRDefault="00D30D94" w:rsidP="00D30D94">
                      <w:pPr>
                        <w:jc w:val="center"/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</w:pPr>
                    </w:p>
                    <w:p w:rsidR="002461F1" w:rsidRPr="00A23C65" w:rsidRDefault="002461F1" w:rsidP="00D30D94">
                      <w:pPr>
                        <w:jc w:val="center"/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</w:pPr>
                      <w:r w:rsidRPr="00A23C65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Sponsorship Agreement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2B94EC" wp14:editId="4C2DCBFD">
                <wp:simplePos x="0" y="0"/>
                <wp:positionH relativeFrom="column">
                  <wp:posOffset>4170045</wp:posOffset>
                </wp:positionH>
                <wp:positionV relativeFrom="paragraph">
                  <wp:posOffset>420370</wp:posOffset>
                </wp:positionV>
                <wp:extent cx="3085465" cy="345440"/>
                <wp:effectExtent l="0" t="0" r="0" b="1016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546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1F1" w:rsidRPr="002461F1" w:rsidRDefault="002461F1" w:rsidP="002461F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</w:t>
                            </w:r>
                            <w:r w:rsidR="004E0E01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</w:t>
                            </w: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_______________________</w:t>
                            </w:r>
                            <w:r w:rsidR="00E67635"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</w:t>
                            </w:r>
                          </w:p>
                          <w:p w:rsidR="002461F1" w:rsidRPr="00E67635" w:rsidRDefault="002461F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4EC" id="Text Box 50" o:spid="_x0000_s1044" type="#_x0000_t202" style="position:absolute;margin-left:328.35pt;margin-top:33.1pt;width:242.95pt;height:27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" filled="f" stroked="f">
                <v:textbox>
                  <w:txbxContent>
                    <w:p w:rsidR="002461F1" w:rsidRPr="002461F1" w:rsidRDefault="002461F1" w:rsidP="002461F1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</w:t>
                      </w:r>
                      <w:r w:rsidR="004E0E01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</w:t>
                      </w: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_______________________</w:t>
                      </w:r>
                      <w:r w:rsidR="00E67635"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</w:t>
                      </w:r>
                    </w:p>
                    <w:p w:rsidR="002461F1" w:rsidRPr="00E67635" w:rsidRDefault="002461F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39A06A" wp14:editId="10977C95">
                <wp:simplePos x="0" y="0"/>
                <wp:positionH relativeFrom="column">
                  <wp:posOffset>-248920</wp:posOffset>
                </wp:positionH>
                <wp:positionV relativeFrom="paragraph">
                  <wp:posOffset>422910</wp:posOffset>
                </wp:positionV>
                <wp:extent cx="2632710" cy="345440"/>
                <wp:effectExtent l="0" t="0" r="0" b="1016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71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61F1" w:rsidRPr="002461F1" w:rsidRDefault="002461F1" w:rsidP="002461F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</w:t>
                            </w:r>
                            <w:r w:rsidR="004E0E01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_________________</w:t>
                            </w: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</w:t>
                            </w:r>
                            <w:r w:rsidR="00E67635"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</w:t>
                            </w:r>
                          </w:p>
                          <w:p w:rsidR="002461F1" w:rsidRPr="00E67635" w:rsidRDefault="002461F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A06A" id="Text Box 49" o:spid="_x0000_s1045" type="#_x0000_t202" style="position:absolute;margin-left:-19.6pt;margin-top:33.3pt;width:207.3pt;height:2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" filled="f" stroked="f">
                <v:textbox>
                  <w:txbxContent>
                    <w:p w:rsidR="002461F1" w:rsidRPr="002461F1" w:rsidRDefault="002461F1" w:rsidP="002461F1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</w:t>
                      </w:r>
                      <w:r w:rsidR="004E0E01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_________________</w:t>
                      </w: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</w:t>
                      </w:r>
                      <w:r w:rsidR="00E67635"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</w:t>
                      </w:r>
                    </w:p>
                    <w:p w:rsidR="002461F1" w:rsidRPr="00E67635" w:rsidRDefault="002461F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0A27" w:rsidRPr="00016A07">
        <w:rPr>
          <w:rFonts w:ascii="Biko" w:eastAsia="Times New Roman" w:hAnsi="Biko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22D7E1" wp14:editId="78843BAF">
                <wp:simplePos x="0" y="0"/>
                <wp:positionH relativeFrom="column">
                  <wp:posOffset>2420620</wp:posOffset>
                </wp:positionH>
                <wp:positionV relativeFrom="paragraph">
                  <wp:posOffset>4376420</wp:posOffset>
                </wp:positionV>
                <wp:extent cx="1943100" cy="345440"/>
                <wp:effectExtent l="0" t="0" r="0" b="1016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6A07" w:rsidRPr="00DF4617" w:rsidRDefault="00016A07" w:rsidP="00016A07">
                            <w:pPr>
                              <w:spacing w:line="276" w:lineRule="auto"/>
                              <w:jc w:val="center"/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</w:pPr>
                            <w:r w:rsidRPr="00DF4617">
                              <w:rPr>
                                <w:rFonts w:ascii="Biko" w:eastAsia="Times New Roman" w:hAnsi="Biko" w:cs="Times New Roman"/>
                                <w:color w:val="000000"/>
                                <w:sz w:val="28"/>
                              </w:rPr>
                              <w:t>Payment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D7E1" id="Text Box 31" o:spid="_x0000_s1046" type="#_x0000_t202" style="position:absolute;margin-left:190.6pt;margin-top:344.6pt;width:153pt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" filled="f" stroked="f">
                <v:textbox>
                  <w:txbxContent>
                    <w:p w:rsidR="00016A07" w:rsidRPr="00DF4617" w:rsidRDefault="00016A07" w:rsidP="00016A07">
                      <w:pPr>
                        <w:spacing w:line="276" w:lineRule="auto"/>
                        <w:jc w:val="center"/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</w:pPr>
                      <w:r w:rsidRPr="00DF4617">
                        <w:rPr>
                          <w:rFonts w:ascii="Biko" w:eastAsia="Times New Roman" w:hAnsi="Biko" w:cs="Times New Roman"/>
                          <w:color w:val="000000"/>
                          <w:sz w:val="28"/>
                        </w:rPr>
                        <w:t>Payment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A27" w:rsidRPr="00016A07">
        <w:rPr>
          <w:rFonts w:ascii="Biko" w:eastAsia="Times New Roman" w:hAnsi="Biko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96BB4F" wp14:editId="6487B0EC">
                <wp:simplePos x="0" y="0"/>
                <wp:positionH relativeFrom="column">
                  <wp:posOffset>-396875</wp:posOffset>
                </wp:positionH>
                <wp:positionV relativeFrom="paragraph">
                  <wp:posOffset>4724400</wp:posOffset>
                </wp:positionV>
                <wp:extent cx="7620635" cy="251968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635" cy="251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AFA" w:rsidRPr="008A6851" w:rsidRDefault="00C73AFA" w:rsidP="00C61B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num" w:pos="360"/>
                              </w:tabs>
                              <w:spacing w:line="360" w:lineRule="auto"/>
                              <w:ind w:firstLine="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Enclosed is a check for $</w:t>
                            </w:r>
                            <w:r w:rsidR="00387782">
                              <w:rPr>
                                <w:rFonts w:ascii="MS Mincho" w:eastAsia="MS Mincho" w:hAnsi="MS Mincho"/>
                                <w:sz w:val="28"/>
                                <w:u w:val="single"/>
                              </w:rPr>
                              <w:t>          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 xml:space="preserve"> made payable to Community Grief Support </w:t>
                            </w:r>
                          </w:p>
                          <w:p w:rsidR="00C73AFA" w:rsidRPr="008A6851" w:rsidRDefault="00C73AFA" w:rsidP="00C61BC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num" w:pos="360"/>
                              </w:tabs>
                              <w:spacing w:line="360" w:lineRule="auto"/>
                              <w:ind w:firstLine="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I would like to pay Community Grief Support the amount of $</w:t>
                            </w:r>
                            <w:r w:rsidR="00387782">
                              <w:rPr>
                                <w:rFonts w:ascii="MS Mincho" w:eastAsia="MS Mincho" w:hAnsi="MS Mincho"/>
                                <w:sz w:val="28"/>
                                <w:u w:val="single"/>
                              </w:rPr>
                              <w:t>       </w:t>
                            </w:r>
                            <w:r w:rsidR="00164864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 xml:space="preserve">by credit card </w:t>
                            </w:r>
                          </w:p>
                          <w:p w:rsidR="00C73AFA" w:rsidRPr="008A6851" w:rsidRDefault="00C73AFA" w:rsidP="008A6851">
                            <w:pPr>
                              <w:pStyle w:val="ListParagraph"/>
                              <w:spacing w:line="360" w:lineRule="auto"/>
                              <w:ind w:firstLine="72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8A6851">
                              <w:rPr>
                                <w:rFonts w:ascii="MS Mincho" w:eastAsia="MS Mincho" w:hAnsi="MS Mincho" w:cs="MS Mincho"/>
                                <w:sz w:val="28"/>
                              </w:rPr>
                              <w:t>☐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 xml:space="preserve"> </w:t>
                            </w:r>
                            <w:r w:rsidR="008A6851" w:rsidRPr="008A6851">
                              <w:rPr>
                                <w:rFonts w:ascii="Biko" w:hAnsi="Biko"/>
                                <w:sz w:val="28"/>
                              </w:rPr>
                              <w:t>MasterCard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8A6851">
                              <w:rPr>
                                <w:rFonts w:ascii="MS Mincho" w:eastAsia="MS Mincho" w:hAnsi="MS Mincho" w:cs="MS Mincho"/>
                                <w:sz w:val="28"/>
                              </w:rPr>
                              <w:t>☐</w:t>
                            </w:r>
                            <w:r w:rsidR="008A6851" w:rsidRPr="008A6851">
                              <w:rPr>
                                <w:rFonts w:ascii="Biko" w:eastAsia="MS Mincho" w:hAnsi="Biko" w:cs="MS Mincho"/>
                                <w:sz w:val="28"/>
                              </w:rPr>
                              <w:t xml:space="preserve"> Visa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8A6851">
                              <w:rPr>
                                <w:rFonts w:ascii="MS Mincho" w:eastAsia="MS Mincho" w:hAnsi="MS Mincho" w:cs="MS Mincho"/>
                                <w:sz w:val="28"/>
                              </w:rPr>
                              <w:t>☐</w:t>
                            </w: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 xml:space="preserve"> American Express</w:t>
                            </w:r>
                            <w:r w:rsidR="008A6851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8A6851" w:rsidRPr="008A6851">
                              <w:rPr>
                                <w:rFonts w:ascii="MS Mincho" w:eastAsia="MS Mincho" w:hAnsi="MS Mincho" w:cs="MS Mincho"/>
                                <w:sz w:val="28"/>
                              </w:rPr>
                              <w:t>☐</w:t>
                            </w:r>
                            <w:r w:rsidR="008A6851">
                              <w:rPr>
                                <w:rFonts w:ascii="MS Mincho" w:eastAsia="MS Mincho" w:hAnsi="MS Mincho" w:cs="MS Mincho"/>
                                <w:sz w:val="28"/>
                              </w:rPr>
                              <w:t xml:space="preserve"> </w:t>
                            </w:r>
                            <w:r w:rsidR="008A6851">
                              <w:rPr>
                                <w:rFonts w:ascii="Biko" w:hAnsi="Biko"/>
                                <w:sz w:val="28"/>
                              </w:rPr>
                              <w:t>Discover</w:t>
                            </w:r>
                          </w:p>
                          <w:p w:rsidR="00C73AFA" w:rsidRDefault="00C73AFA" w:rsidP="00C61BCF">
                            <w:pPr>
                              <w:spacing w:line="360" w:lineRule="auto"/>
                              <w:ind w:firstLine="720"/>
                              <w:rPr>
                                <w:rFonts w:ascii="MS Mincho" w:eastAsia="MS Mincho" w:hAnsi="MS Mincho"/>
                                <w:sz w:val="28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Card Number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  <w:p w:rsidR="00664772" w:rsidRPr="00664772" w:rsidRDefault="00664772" w:rsidP="00C61BCF">
                            <w:pPr>
                              <w:spacing w:line="360" w:lineRule="auto"/>
                              <w:ind w:firstLine="720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Expiration Date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</w:t>
                            </w:r>
                            <w:r w:rsidR="00387782">
                              <w:rPr>
                                <w:rFonts w:ascii="MS Mincho" w:eastAsia="MS Mincho" w:hAnsi="MS Mincho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MS Mincho" w:eastAsia="MS Mincho" w:hAnsi="MS Mincho"/>
                                <w:sz w:val="28"/>
                              </w:rPr>
                              <w:t xml:space="preserve"> </w:t>
                            </w:r>
                            <w:r w:rsidRPr="00664772">
                              <w:rPr>
                                <w:rFonts w:ascii="Biko" w:eastAsia="MS Mincho" w:hAnsi="Biko"/>
                                <w:sz w:val="28"/>
                              </w:rPr>
                              <w:t xml:space="preserve">Security Code 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</w:t>
                            </w:r>
                            <w:r>
                              <w:rPr>
                                <w:rFonts w:ascii="MS Mincho" w:eastAsia="MS Mincho" w:hAnsi="MS Mincho"/>
                                <w:sz w:val="28"/>
                              </w:rPr>
                              <w:t xml:space="preserve"> </w:t>
                            </w:r>
                            <w:r w:rsidRPr="00664772">
                              <w:rPr>
                                <w:rFonts w:ascii="Biko" w:eastAsia="MS Mincho" w:hAnsi="Biko"/>
                                <w:sz w:val="28"/>
                              </w:rPr>
                              <w:t>ZIP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</w:t>
                            </w:r>
                          </w:p>
                          <w:p w:rsidR="00C73AFA" w:rsidRPr="00387782" w:rsidRDefault="00C73AFA" w:rsidP="00C61BCF">
                            <w:pPr>
                              <w:spacing w:line="360" w:lineRule="auto"/>
                              <w:ind w:firstLine="720"/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Name on</w:t>
                            </w:r>
                            <w:r w:rsidR="00C61BCF" w:rsidRPr="008A6851">
                              <w:rPr>
                                <w:rFonts w:ascii="Biko" w:hAnsi="Biko"/>
                                <w:sz w:val="28"/>
                              </w:rPr>
                              <w:t xml:space="preserve"> Card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</w:rPr>
                              <w:t xml:space="preserve"> 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  <w:p w:rsidR="00C73AFA" w:rsidRPr="00387782" w:rsidRDefault="00C73AFA" w:rsidP="00C61BCF">
                            <w:pPr>
                              <w:spacing w:line="360" w:lineRule="auto"/>
                              <w:ind w:firstLine="720"/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</w:pPr>
                            <w:r w:rsidRPr="008A6851">
                              <w:rPr>
                                <w:rFonts w:ascii="Biko" w:hAnsi="Biko"/>
                                <w:sz w:val="28"/>
                              </w:rPr>
                              <w:t>Signature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</w:rPr>
                              <w:t xml:space="preserve"> </w:t>
                            </w:r>
                            <w:r w:rsidR="00387782">
                              <w:rPr>
                                <w:rFonts w:ascii="Biko" w:hAnsi="Biko"/>
                                <w:sz w:val="28"/>
                                <w:u w:val="single"/>
                              </w:rPr>
      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BB4F" id="Text Box 19" o:spid="_x0000_s1047" type="#_x0000_t202" style="position:absolute;margin-left:-31.25pt;margin-top:372pt;width:600.05pt;height:198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" filled="f" stroked="f">
                <v:textbox>
                  <w:txbxContent>
                    <w:p w:rsidR="00C73AFA" w:rsidRPr="008A6851" w:rsidRDefault="00C73AFA" w:rsidP="00C61B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num" w:pos="360"/>
                        </w:tabs>
                        <w:spacing w:line="360" w:lineRule="auto"/>
                        <w:ind w:firstLine="0"/>
                        <w:rPr>
                          <w:rFonts w:ascii="Biko" w:hAnsi="Biko"/>
                          <w:sz w:val="28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Enclosed is a check for $</w:t>
                      </w:r>
                      <w:r w:rsidR="00387782">
                        <w:rPr>
                          <w:rFonts w:ascii="MS Mincho" w:eastAsia="MS Mincho" w:hAnsi="MS Mincho"/>
                          <w:sz w:val="28"/>
                          <w:u w:val="single"/>
                        </w:rPr>
                        <w:t>          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 xml:space="preserve"> made payable to Community Grief Support </w:t>
                      </w:r>
                    </w:p>
                    <w:p w:rsidR="00C73AFA" w:rsidRPr="008A6851" w:rsidRDefault="00C73AFA" w:rsidP="00C61BC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tabs>
                          <w:tab w:val="num" w:pos="360"/>
                        </w:tabs>
                        <w:spacing w:line="360" w:lineRule="auto"/>
                        <w:ind w:firstLine="0"/>
                        <w:rPr>
                          <w:rFonts w:ascii="Biko" w:hAnsi="Biko"/>
                          <w:sz w:val="28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I would like to pay Community Grief Support the amount of $</w:t>
                      </w:r>
                      <w:r w:rsidR="00387782">
                        <w:rPr>
                          <w:rFonts w:ascii="MS Mincho" w:eastAsia="MS Mincho" w:hAnsi="MS Mincho"/>
                          <w:sz w:val="28"/>
                          <w:u w:val="single"/>
                        </w:rPr>
                        <w:t>       </w:t>
                      </w:r>
                      <w:r w:rsidR="00164864">
                        <w:rPr>
                          <w:rFonts w:ascii="Biko" w:hAnsi="Biko"/>
                          <w:sz w:val="28"/>
                          <w:u w:val="single"/>
                        </w:rPr>
                        <w:t>  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 xml:space="preserve">by credit card </w:t>
                      </w:r>
                    </w:p>
                    <w:p w:rsidR="00C73AFA" w:rsidRPr="008A6851" w:rsidRDefault="00C73AFA" w:rsidP="008A6851">
                      <w:pPr>
                        <w:pStyle w:val="ListParagraph"/>
                        <w:spacing w:line="360" w:lineRule="auto"/>
                        <w:ind w:firstLine="720"/>
                        <w:rPr>
                          <w:rFonts w:ascii="Biko" w:hAnsi="Biko"/>
                          <w:sz w:val="28"/>
                        </w:rPr>
                      </w:pPr>
                      <w:r w:rsidRPr="008A6851">
                        <w:rPr>
                          <w:rFonts w:ascii="MS Mincho" w:eastAsia="MS Mincho" w:hAnsi="MS Mincho" w:cs="MS Mincho"/>
                          <w:sz w:val="28"/>
                        </w:rPr>
                        <w:t>☐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 xml:space="preserve"> </w:t>
                      </w:r>
                      <w:r w:rsidR="008A6851" w:rsidRPr="008A6851">
                        <w:rPr>
                          <w:rFonts w:ascii="Biko" w:hAnsi="Biko"/>
                          <w:sz w:val="28"/>
                        </w:rPr>
                        <w:t>MasterCard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8A6851">
                        <w:rPr>
                          <w:rFonts w:ascii="MS Mincho" w:eastAsia="MS Mincho" w:hAnsi="MS Mincho" w:cs="MS Mincho"/>
                          <w:sz w:val="28"/>
                        </w:rPr>
                        <w:t>☐</w:t>
                      </w:r>
                      <w:r w:rsidR="008A6851" w:rsidRPr="008A6851">
                        <w:rPr>
                          <w:rFonts w:ascii="Biko" w:eastAsia="MS Mincho" w:hAnsi="Biko" w:cs="MS Mincho"/>
                          <w:sz w:val="28"/>
                        </w:rPr>
                        <w:t xml:space="preserve"> Visa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8A6851">
                        <w:rPr>
                          <w:rFonts w:ascii="MS Mincho" w:eastAsia="MS Mincho" w:hAnsi="MS Mincho" w:cs="MS Mincho"/>
                          <w:sz w:val="28"/>
                        </w:rPr>
                        <w:t>☐</w:t>
                      </w:r>
                      <w:r w:rsidRPr="008A6851">
                        <w:rPr>
                          <w:rFonts w:ascii="Biko" w:hAnsi="Biko"/>
                          <w:sz w:val="28"/>
                        </w:rPr>
                        <w:t xml:space="preserve"> American Express</w:t>
                      </w:r>
                      <w:r w:rsidR="008A6851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8A6851" w:rsidRPr="008A6851">
                        <w:rPr>
                          <w:rFonts w:ascii="MS Mincho" w:eastAsia="MS Mincho" w:hAnsi="MS Mincho" w:cs="MS Mincho"/>
                          <w:sz w:val="28"/>
                        </w:rPr>
                        <w:t>☐</w:t>
                      </w:r>
                      <w:r w:rsidR="008A6851">
                        <w:rPr>
                          <w:rFonts w:ascii="MS Mincho" w:eastAsia="MS Mincho" w:hAnsi="MS Mincho" w:cs="MS Mincho"/>
                          <w:sz w:val="28"/>
                        </w:rPr>
                        <w:t xml:space="preserve"> </w:t>
                      </w:r>
                      <w:r w:rsidR="008A6851">
                        <w:rPr>
                          <w:rFonts w:ascii="Biko" w:hAnsi="Biko"/>
                          <w:sz w:val="28"/>
                        </w:rPr>
                        <w:t>Discover</w:t>
                      </w:r>
                    </w:p>
                    <w:p w:rsidR="00C73AFA" w:rsidRDefault="00C73AFA" w:rsidP="00C61BCF">
                      <w:pPr>
                        <w:spacing w:line="360" w:lineRule="auto"/>
                        <w:ind w:firstLine="720"/>
                        <w:rPr>
                          <w:rFonts w:ascii="MS Mincho" w:eastAsia="MS Mincho" w:hAnsi="MS Mincho"/>
                          <w:sz w:val="28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Card Number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  <w:p w:rsidR="00664772" w:rsidRPr="00664772" w:rsidRDefault="00664772" w:rsidP="00C61BCF">
                      <w:pPr>
                        <w:spacing w:line="360" w:lineRule="auto"/>
                        <w:ind w:firstLine="720"/>
                        <w:rPr>
                          <w:rFonts w:ascii="Biko" w:hAnsi="Biko"/>
                          <w:sz w:val="28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Expiration Date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</w:t>
                      </w:r>
                      <w:r w:rsidR="00387782">
                        <w:rPr>
                          <w:rFonts w:ascii="MS Mincho" w:eastAsia="MS Mincho" w:hAnsi="MS Mincho"/>
                          <w:sz w:val="28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/>
                          <w:sz w:val="28"/>
                        </w:rPr>
                        <w:t xml:space="preserve"> </w:t>
                      </w:r>
                      <w:r w:rsidRPr="00664772">
                        <w:rPr>
                          <w:rFonts w:ascii="Biko" w:eastAsia="MS Mincho" w:hAnsi="Biko"/>
                          <w:sz w:val="28"/>
                        </w:rPr>
                        <w:t xml:space="preserve">Security Code 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</w:t>
                      </w:r>
                      <w:r>
                        <w:rPr>
                          <w:rFonts w:ascii="MS Mincho" w:eastAsia="MS Mincho" w:hAnsi="MS Mincho"/>
                          <w:sz w:val="28"/>
                        </w:rPr>
                        <w:t xml:space="preserve"> </w:t>
                      </w:r>
                      <w:r w:rsidRPr="00664772">
                        <w:rPr>
                          <w:rFonts w:ascii="Biko" w:eastAsia="MS Mincho" w:hAnsi="Biko"/>
                          <w:sz w:val="28"/>
                        </w:rPr>
                        <w:t>ZIP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</w:t>
                      </w:r>
                    </w:p>
                    <w:p w:rsidR="00C73AFA" w:rsidRPr="00387782" w:rsidRDefault="00C73AFA" w:rsidP="00C61BCF">
                      <w:pPr>
                        <w:spacing w:line="360" w:lineRule="auto"/>
                        <w:ind w:firstLine="720"/>
                        <w:rPr>
                          <w:rFonts w:ascii="Biko" w:hAnsi="Biko"/>
                          <w:sz w:val="28"/>
                          <w:u w:val="single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Name on</w:t>
                      </w:r>
                      <w:r w:rsidR="00C61BCF" w:rsidRPr="008A6851">
                        <w:rPr>
                          <w:rFonts w:ascii="Biko" w:hAnsi="Biko"/>
                          <w:sz w:val="28"/>
                        </w:rPr>
                        <w:t xml:space="preserve"> Card</w:t>
                      </w:r>
                      <w:r w:rsidR="00387782">
                        <w:rPr>
                          <w:rFonts w:ascii="Biko" w:hAnsi="Biko"/>
                          <w:sz w:val="28"/>
                        </w:rPr>
                        <w:t xml:space="preserve"> 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  <w:p w:rsidR="00C73AFA" w:rsidRPr="00387782" w:rsidRDefault="00C73AFA" w:rsidP="00C61BCF">
                      <w:pPr>
                        <w:spacing w:line="360" w:lineRule="auto"/>
                        <w:ind w:firstLine="720"/>
                        <w:rPr>
                          <w:rFonts w:ascii="Biko" w:hAnsi="Biko"/>
                          <w:sz w:val="28"/>
                          <w:u w:val="single"/>
                        </w:rPr>
                      </w:pPr>
                      <w:r w:rsidRPr="008A6851">
                        <w:rPr>
                          <w:rFonts w:ascii="Biko" w:hAnsi="Biko"/>
                          <w:sz w:val="28"/>
                        </w:rPr>
                        <w:t>Signature</w:t>
                      </w:r>
                      <w:r w:rsidR="00387782">
                        <w:rPr>
                          <w:rFonts w:ascii="Biko" w:hAnsi="Biko"/>
                          <w:sz w:val="28"/>
                        </w:rPr>
                        <w:t xml:space="preserve"> </w:t>
                      </w:r>
                      <w:r w:rsidR="00387782">
                        <w:rPr>
                          <w:rFonts w:ascii="Biko" w:hAnsi="Biko"/>
                          <w:sz w:val="28"/>
                          <w:u w:val="single"/>
                        </w:rPr>
                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A27"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8CB202" wp14:editId="73FB6B59">
                <wp:simplePos x="0" y="0"/>
                <wp:positionH relativeFrom="column">
                  <wp:posOffset>4175125</wp:posOffset>
                </wp:positionH>
                <wp:positionV relativeFrom="paragraph">
                  <wp:posOffset>4262755</wp:posOffset>
                </wp:positionV>
                <wp:extent cx="3094355" cy="345440"/>
                <wp:effectExtent l="0" t="0" r="0" b="1016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CA9" w:rsidRPr="002461F1" w:rsidRDefault="006B7CA9" w:rsidP="006B7CA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________________________</w:t>
                            </w:r>
                            <w:r w:rsidR="003C55A3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</w:t>
                            </w:r>
                            <w:r w:rsidR="003C2A6B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</w:t>
                            </w:r>
                          </w:p>
                          <w:p w:rsidR="006B7CA9" w:rsidRPr="00E67635" w:rsidRDefault="006B7CA9" w:rsidP="006B7CA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CB202" id="Text Box 18" o:spid="_x0000_s1048" type="#_x0000_t202" style="position:absolute;margin-left:328.75pt;margin-top:335.65pt;width:243.65pt;height:27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" filled="f" stroked="f">
                <v:textbox>
                  <w:txbxContent>
                    <w:p w:rsidR="006B7CA9" w:rsidRPr="002461F1" w:rsidRDefault="006B7CA9" w:rsidP="006B7CA9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________________________</w:t>
                      </w:r>
                      <w:r w:rsidR="003C55A3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</w:t>
                      </w:r>
                      <w:r w:rsidR="003C2A6B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</w:t>
                      </w:r>
                    </w:p>
                    <w:p w:rsidR="006B7CA9" w:rsidRPr="00E67635" w:rsidRDefault="006B7CA9" w:rsidP="006B7CA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50A27"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30C966" wp14:editId="1B5F5B41">
                <wp:simplePos x="0" y="0"/>
                <wp:positionH relativeFrom="column">
                  <wp:posOffset>-175260</wp:posOffset>
                </wp:positionH>
                <wp:positionV relativeFrom="paragraph">
                  <wp:posOffset>4270375</wp:posOffset>
                </wp:positionV>
                <wp:extent cx="2856865" cy="33591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CA9" w:rsidRPr="002461F1" w:rsidRDefault="006B7CA9" w:rsidP="006B7CA9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</w:rPr>
                            </w:pPr>
                            <w:r w:rsidRPr="00E67635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______________________</w:t>
                            </w:r>
                            <w:r w:rsidR="003C55A3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____</w:t>
                            </w:r>
                            <w:r w:rsidR="004E0E01">
                              <w:rPr>
                                <w:rFonts w:ascii="MS Mincho" w:eastAsia="MS Mincho" w:hAnsi="MS Mincho" w:cs="MS Mincho"/>
                                <w:b/>
                                <w:spacing w:val="-1"/>
                                <w:sz w:val="32"/>
                                <w:szCs w:val="32"/>
                                <w:shd w:val="clear" w:color="auto" w:fill="FFFFFF"/>
                              </w:rPr>
                              <w:t>_</w:t>
                            </w:r>
                          </w:p>
                          <w:p w:rsidR="006B7CA9" w:rsidRPr="00E67635" w:rsidRDefault="006B7CA9" w:rsidP="006B7CA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0C966" id="Text Box 16" o:spid="_x0000_s1049" type="#_x0000_t202" style="position:absolute;margin-left:-13.8pt;margin-top:336.25pt;width:224.95pt;height:26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" filled="f" stroked="f">
                <v:textbox>
                  <w:txbxContent>
                    <w:p w:rsidR="006B7CA9" w:rsidRPr="002461F1" w:rsidRDefault="006B7CA9" w:rsidP="006B7CA9">
                      <w:pPr>
                        <w:rPr>
                          <w:rFonts w:ascii="Times New Roman" w:eastAsia="Times New Roman" w:hAnsi="Times New Roman" w:cs="Times New Roman"/>
                          <w:b/>
                        </w:rPr>
                      </w:pPr>
                      <w:r w:rsidRPr="00E67635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______________________</w:t>
                      </w:r>
                      <w:r w:rsidR="003C55A3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____</w:t>
                      </w:r>
                      <w:r w:rsidR="004E0E01">
                        <w:rPr>
                          <w:rFonts w:ascii="MS Mincho" w:eastAsia="MS Mincho" w:hAnsi="MS Mincho" w:cs="MS Mincho"/>
                          <w:b/>
                          <w:spacing w:val="-1"/>
                          <w:sz w:val="32"/>
                          <w:szCs w:val="32"/>
                          <w:shd w:val="clear" w:color="auto" w:fill="FFFFFF"/>
                        </w:rPr>
                        <w:t>_</w:t>
                      </w:r>
                    </w:p>
                    <w:p w:rsidR="006B7CA9" w:rsidRPr="00E67635" w:rsidRDefault="006B7CA9" w:rsidP="006B7CA9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1BCF"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2E8A9B" wp14:editId="4BCADEBB">
                <wp:simplePos x="0" y="0"/>
                <wp:positionH relativeFrom="column">
                  <wp:posOffset>-399415</wp:posOffset>
                </wp:positionH>
                <wp:positionV relativeFrom="paragraph">
                  <wp:posOffset>2440305</wp:posOffset>
                </wp:positionV>
                <wp:extent cx="7657465" cy="1941195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7465" cy="194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9A" w:rsidRPr="00C61BCF" w:rsidRDefault="00AB0C9A" w:rsidP="003C2A6B">
                            <w:pPr>
                              <w:jc w:val="center"/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>We Want to Sponsor Community Grief Support</w:t>
                            </w:r>
                            <w:r w:rsidRPr="00C61BCF"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’</w:t>
                            </w: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s </w:t>
                            </w:r>
                            <w:r w:rsidR="002C036F">
                              <w:rPr>
                                <w:rFonts w:ascii="Biko" w:hAnsi="Biko"/>
                                <w:sz w:val="28"/>
                              </w:rPr>
                              <w:t>4</w:t>
                            </w:r>
                            <w:r w:rsidR="002C036F" w:rsidRPr="002C036F">
                              <w:rPr>
                                <w:rFonts w:ascii="Biko" w:hAnsi="Biko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2C036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>Annual Magic City Mac N</w:t>
                            </w:r>
                            <w:r w:rsidRPr="00C61BCF"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’</w:t>
                            </w: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 Cheese Festival at the Following Level:</w:t>
                            </w:r>
                          </w:p>
                          <w:p w:rsidR="00AB0C9A" w:rsidRPr="00C61BCF" w:rsidRDefault="00AB0C9A" w:rsidP="00AB0C9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$5000 Presenting Sponsor </w:t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</w:p>
                          <w:p w:rsidR="00AB0C9A" w:rsidRPr="00C61BCF" w:rsidRDefault="00AB0C9A" w:rsidP="00AB0C9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$2500 Platinum Sponsor </w:t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  <w:r w:rsidR="004D3322" w:rsidRPr="00C61BCF">
                              <w:rPr>
                                <w:rFonts w:ascii="Biko" w:hAnsi="Biko"/>
                                <w:sz w:val="28"/>
                              </w:rPr>
                              <w:tab/>
                            </w:r>
                          </w:p>
                          <w:p w:rsidR="00AB0C9A" w:rsidRPr="00C61BCF" w:rsidRDefault="00AB0C9A" w:rsidP="00AB0C9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$1500 Gold Sponsor </w:t>
                            </w:r>
                          </w:p>
                          <w:p w:rsidR="00AB0C9A" w:rsidRPr="00C61BCF" w:rsidRDefault="00AB0C9A" w:rsidP="00AB0C9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>$500 Silver Sponsor</w:t>
                            </w:r>
                          </w:p>
                          <w:p w:rsidR="00AB0C9A" w:rsidRPr="00C61BCF" w:rsidRDefault="00AB0C9A" w:rsidP="00AB0C9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Biko" w:hAnsi="Biko"/>
                                <w:sz w:val="28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$250 Bronze Sponsor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E8A9B" id="Text Box 52" o:spid="_x0000_s1050" type="#_x0000_t202" style="position:absolute;margin-left:-31.45pt;margin-top:192.15pt;width:602.95pt;height:15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" filled="f" stroked="f">
                <v:textbox>
                  <w:txbxContent>
                    <w:p w:rsidR="00AB0C9A" w:rsidRPr="00C61BCF" w:rsidRDefault="00AB0C9A" w:rsidP="003C2A6B">
                      <w:pPr>
                        <w:jc w:val="center"/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>We Want to Sponsor Community Grief Support</w:t>
                      </w:r>
                      <w:r w:rsidRPr="00C61BCF">
                        <w:rPr>
                          <w:rFonts w:ascii="Calibri" w:eastAsia="Calibri" w:hAnsi="Calibri" w:cs="Calibri"/>
                          <w:sz w:val="28"/>
                        </w:rPr>
                        <w:t>’</w:t>
                      </w: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s </w:t>
                      </w:r>
                      <w:r w:rsidR="002C036F">
                        <w:rPr>
                          <w:rFonts w:ascii="Biko" w:hAnsi="Biko"/>
                          <w:sz w:val="28"/>
                        </w:rPr>
                        <w:t>4</w:t>
                      </w:r>
                      <w:r w:rsidR="002C036F" w:rsidRPr="002C036F">
                        <w:rPr>
                          <w:rFonts w:ascii="Biko" w:hAnsi="Biko"/>
                          <w:sz w:val="28"/>
                          <w:vertAlign w:val="superscript"/>
                        </w:rPr>
                        <w:t>th</w:t>
                      </w:r>
                      <w:r w:rsidR="002C036F">
                        <w:rPr>
                          <w:rFonts w:ascii="Biko" w:hAnsi="Biko"/>
                          <w:sz w:val="28"/>
                        </w:rPr>
                        <w:tab/>
                      </w:r>
                      <w:r w:rsidRPr="00C61BCF">
                        <w:rPr>
                          <w:rFonts w:ascii="Biko" w:hAnsi="Biko"/>
                          <w:sz w:val="28"/>
                        </w:rPr>
                        <w:t>Annual Magic City Mac N</w:t>
                      </w:r>
                      <w:r w:rsidRPr="00C61BCF">
                        <w:rPr>
                          <w:rFonts w:ascii="Calibri" w:eastAsia="Calibri" w:hAnsi="Calibri" w:cs="Calibri"/>
                          <w:sz w:val="28"/>
                        </w:rPr>
                        <w:t>’</w:t>
                      </w: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 Cheese Festival at the Following Level:</w:t>
                      </w:r>
                    </w:p>
                    <w:p w:rsidR="00AB0C9A" w:rsidRPr="00C61BCF" w:rsidRDefault="00AB0C9A" w:rsidP="00AB0C9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$5000 Presenting Sponsor </w:t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</w:p>
                    <w:p w:rsidR="00AB0C9A" w:rsidRPr="00C61BCF" w:rsidRDefault="00AB0C9A" w:rsidP="00AB0C9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$2500 Platinum Sponsor </w:t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  <w:r w:rsidR="004D3322" w:rsidRPr="00C61BCF">
                        <w:rPr>
                          <w:rFonts w:ascii="Biko" w:hAnsi="Biko"/>
                          <w:sz w:val="28"/>
                        </w:rPr>
                        <w:tab/>
                      </w:r>
                    </w:p>
                    <w:p w:rsidR="00AB0C9A" w:rsidRPr="00C61BCF" w:rsidRDefault="00AB0C9A" w:rsidP="00AB0C9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$1500 Gold Sponsor </w:t>
                      </w:r>
                    </w:p>
                    <w:p w:rsidR="00AB0C9A" w:rsidRPr="00C61BCF" w:rsidRDefault="00AB0C9A" w:rsidP="00AB0C9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>$500 Silver Sponsor</w:t>
                      </w:r>
                    </w:p>
                    <w:p w:rsidR="00AB0C9A" w:rsidRPr="00C61BCF" w:rsidRDefault="00AB0C9A" w:rsidP="00AB0C9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Biko" w:hAnsi="Biko"/>
                          <w:sz w:val="28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$250 Bronze Sponsor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3AFA">
        <w:rPr>
          <w:rFonts w:ascii="Biko" w:eastAsia="Times New Roman" w:hAnsi="Biko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5B9C2A" wp14:editId="1EDA5CF1">
                <wp:simplePos x="0" y="0"/>
                <wp:positionH relativeFrom="column">
                  <wp:posOffset>2396490</wp:posOffset>
                </wp:positionH>
                <wp:positionV relativeFrom="paragraph">
                  <wp:posOffset>2785110</wp:posOffset>
                </wp:positionV>
                <wp:extent cx="4918710" cy="102616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710" cy="102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4617" w:rsidRPr="006B7CA9" w:rsidRDefault="00DF4617" w:rsidP="00DF4617">
                            <w:pPr>
                              <w:pStyle w:val="ListParagraph"/>
                              <w:spacing w:before="120"/>
                              <w:ind w:left="1080"/>
                              <w:rPr>
                                <w:rFonts w:ascii="Biko" w:hAnsi="Biko"/>
                              </w:rPr>
                            </w:pPr>
                          </w:p>
                          <w:p w:rsidR="00DF4617" w:rsidRPr="006B7CA9" w:rsidRDefault="00DF4617" w:rsidP="004E0E01">
                            <w:pPr>
                              <w:spacing w:before="120" w:line="276" w:lineRule="auto"/>
                              <w:jc w:val="center"/>
                              <w:rPr>
                                <w:rFonts w:ascii="Biko" w:hAnsi="Biko"/>
                              </w:rPr>
                            </w:pPr>
                            <w:r w:rsidRPr="00C61BCF">
                              <w:rPr>
                                <w:rFonts w:ascii="Biko" w:hAnsi="Biko"/>
                                <w:sz w:val="28"/>
                              </w:rPr>
                              <w:t xml:space="preserve">For recognition purposes, please list contributor name as: </w:t>
                            </w:r>
                            <w:r w:rsidR="004E0E01" w:rsidRPr="00300B11">
                              <w:rPr>
                                <w:rFonts w:ascii="MS Mincho" w:eastAsia="MS Mincho" w:hAnsi="MS Mincho" w:cs="MS Mincho"/>
                                <w:spacing w:val="-1"/>
                                <w:sz w:val="28"/>
                                <w:shd w:val="clear" w:color="auto" w:fill="FFFFFF"/>
                              </w:rPr>
                              <w:t>_</w:t>
                            </w:r>
                            <w:r w:rsidRPr="00300B11">
                              <w:rPr>
                                <w:rFonts w:ascii="MS Mincho" w:eastAsia="MS Mincho" w:hAnsi="MS Mincho" w:cs="MS Mincho"/>
                                <w:spacing w:val="-1"/>
                                <w:sz w:val="28"/>
                                <w:shd w:val="clear" w:color="auto" w:fill="FFFFFF"/>
                              </w:rPr>
                              <w:t>_________________________________________</w:t>
                            </w:r>
                            <w:r w:rsidR="004E0E01" w:rsidRPr="00300B11">
                              <w:rPr>
                                <w:rFonts w:ascii="MS Mincho" w:eastAsia="MS Mincho" w:hAnsi="MS Mincho" w:cs="MS Mincho"/>
                                <w:spacing w:val="-1"/>
                                <w:sz w:val="28"/>
                                <w:shd w:val="clear" w:color="auto" w:fill="FFFFFF"/>
                              </w:rPr>
                              <w:t>___</w:t>
                            </w:r>
                          </w:p>
                          <w:p w:rsidR="00DF4617" w:rsidRDefault="00DF4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B9C2A" id="Text Box 55" o:spid="_x0000_s1051" type="#_x0000_t202" style="position:absolute;margin-left:188.7pt;margin-top:219.3pt;width:387.3pt;height:8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" filled="f" stroked="f">
                <v:textbox>
                  <w:txbxContent>
                    <w:p w:rsidR="00DF4617" w:rsidRPr="006B7CA9" w:rsidRDefault="00DF4617" w:rsidP="00DF4617">
                      <w:pPr>
                        <w:pStyle w:val="ListParagraph"/>
                        <w:spacing w:before="120"/>
                        <w:ind w:left="1080"/>
                        <w:rPr>
                          <w:rFonts w:ascii="Biko" w:hAnsi="Biko"/>
                        </w:rPr>
                      </w:pPr>
                    </w:p>
                    <w:p w:rsidR="00DF4617" w:rsidRPr="006B7CA9" w:rsidRDefault="00DF4617" w:rsidP="004E0E01">
                      <w:pPr>
                        <w:spacing w:before="120" w:line="276" w:lineRule="auto"/>
                        <w:jc w:val="center"/>
                        <w:rPr>
                          <w:rFonts w:ascii="Biko" w:hAnsi="Biko"/>
                        </w:rPr>
                      </w:pPr>
                      <w:r w:rsidRPr="00C61BCF">
                        <w:rPr>
                          <w:rFonts w:ascii="Biko" w:hAnsi="Biko"/>
                          <w:sz w:val="28"/>
                        </w:rPr>
                        <w:t xml:space="preserve">For recognition purposes, please list contributor name as: </w:t>
                      </w:r>
                      <w:r w:rsidR="004E0E01" w:rsidRPr="00300B11">
                        <w:rPr>
                          <w:rFonts w:ascii="MS Mincho" w:eastAsia="MS Mincho" w:hAnsi="MS Mincho" w:cs="MS Mincho"/>
                          <w:spacing w:val="-1"/>
                          <w:sz w:val="28"/>
                          <w:shd w:val="clear" w:color="auto" w:fill="FFFFFF"/>
                        </w:rPr>
                        <w:t>_</w:t>
                      </w:r>
                      <w:r w:rsidRPr="00300B11">
                        <w:rPr>
                          <w:rFonts w:ascii="MS Mincho" w:eastAsia="MS Mincho" w:hAnsi="MS Mincho" w:cs="MS Mincho"/>
                          <w:spacing w:val="-1"/>
                          <w:sz w:val="28"/>
                          <w:shd w:val="clear" w:color="auto" w:fill="FFFFFF"/>
                        </w:rPr>
                        <w:t>_________________________________________</w:t>
                      </w:r>
                      <w:r w:rsidR="004E0E01" w:rsidRPr="00300B11">
                        <w:rPr>
                          <w:rFonts w:ascii="MS Mincho" w:eastAsia="MS Mincho" w:hAnsi="MS Mincho" w:cs="MS Mincho"/>
                          <w:spacing w:val="-1"/>
                          <w:sz w:val="28"/>
                          <w:shd w:val="clear" w:color="auto" w:fill="FFFFFF"/>
                        </w:rPr>
                        <w:t>___</w:t>
                      </w:r>
                    </w:p>
                    <w:p w:rsidR="00DF4617" w:rsidRDefault="00DF4617"/>
                  </w:txbxContent>
                </v:textbox>
                <w10:wrap type="square"/>
              </v:shape>
            </w:pict>
          </mc:Fallback>
        </mc:AlternateContent>
      </w:r>
    </w:p>
    <w:p w:rsidR="0051334C" w:rsidRDefault="0051334C" w:rsidP="00C73AFA"/>
    <w:p w:rsidR="00550A27" w:rsidRDefault="00550A27" w:rsidP="00C73AFA"/>
    <w:p w:rsidR="00550A27" w:rsidRDefault="00550A27" w:rsidP="00C73AFA"/>
    <w:p w:rsidR="001F5BA0" w:rsidRDefault="001F5BA0" w:rsidP="00C73AFA"/>
    <w:p w:rsidR="00550A27" w:rsidRDefault="001F5BA0" w:rsidP="00C73AFA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9A4621" wp14:editId="04E506F3">
                <wp:simplePos x="0" y="0"/>
                <wp:positionH relativeFrom="column">
                  <wp:posOffset>812800</wp:posOffset>
                </wp:positionH>
                <wp:positionV relativeFrom="paragraph">
                  <wp:posOffset>111125</wp:posOffset>
                </wp:positionV>
                <wp:extent cx="5258435" cy="802640"/>
                <wp:effectExtent l="25400" t="25400" r="24765" b="3556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8435" cy="802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873" w:rsidRDefault="00540873" w:rsidP="001F5BA0">
                            <w:pPr>
                              <w:spacing w:before="120" w:line="276" w:lineRule="auto"/>
                              <w:jc w:val="center"/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</w:pPr>
                            <w:r w:rsidRPr="00540873"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  <w:t>20</w:t>
                            </w:r>
                            <w:r w:rsidR="00E355CB"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  <w:t>21</w:t>
                            </w:r>
                            <w:r w:rsidRPr="00540873"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  <w:t xml:space="preserve"> Magic City Mac + Cheese Festival</w:t>
                            </w:r>
                          </w:p>
                          <w:p w:rsidR="0000400B" w:rsidRPr="001F5BA0" w:rsidRDefault="00540873" w:rsidP="001F5BA0">
                            <w:pPr>
                              <w:spacing w:line="276" w:lineRule="auto"/>
                              <w:jc w:val="center"/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Biko" w:hAnsi="Biko"/>
                                <w:sz w:val="40"/>
                                <w:szCs w:val="28"/>
                              </w:rPr>
                              <w:t>Impressions Forecast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A4621" id="Text Box 73" o:spid="_x0000_s1052" type="#_x0000_t202" style="position:absolute;margin-left:64pt;margin-top:8.75pt;width:414.05pt;height:6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" fillcolor="white [3212]" strokecolor="black [3213]" strokeweight="4.5pt">
                <v:textbox>
                  <w:txbxContent>
                    <w:p w:rsidR="00540873" w:rsidRDefault="00540873" w:rsidP="001F5BA0">
                      <w:pPr>
                        <w:spacing w:before="120" w:line="276" w:lineRule="auto"/>
                        <w:jc w:val="center"/>
                        <w:rPr>
                          <w:rFonts w:ascii="Biko" w:hAnsi="Biko"/>
                          <w:sz w:val="40"/>
                          <w:szCs w:val="28"/>
                        </w:rPr>
                      </w:pPr>
                      <w:r w:rsidRPr="00540873">
                        <w:rPr>
                          <w:rFonts w:ascii="Biko" w:hAnsi="Biko"/>
                          <w:sz w:val="40"/>
                          <w:szCs w:val="28"/>
                        </w:rPr>
                        <w:t>20</w:t>
                      </w:r>
                      <w:r w:rsidR="00E355CB">
                        <w:rPr>
                          <w:rFonts w:ascii="Biko" w:hAnsi="Biko"/>
                          <w:sz w:val="40"/>
                          <w:szCs w:val="28"/>
                        </w:rPr>
                        <w:t>21</w:t>
                      </w:r>
                      <w:r w:rsidRPr="00540873">
                        <w:rPr>
                          <w:rFonts w:ascii="Biko" w:hAnsi="Biko"/>
                          <w:sz w:val="40"/>
                          <w:szCs w:val="28"/>
                        </w:rPr>
                        <w:t xml:space="preserve"> Magic City Mac + Cheese Festival</w:t>
                      </w:r>
                    </w:p>
                    <w:p w:rsidR="0000400B" w:rsidRPr="001F5BA0" w:rsidRDefault="00540873" w:rsidP="001F5BA0">
                      <w:pPr>
                        <w:spacing w:line="276" w:lineRule="auto"/>
                        <w:jc w:val="center"/>
                        <w:rPr>
                          <w:rFonts w:ascii="Biko" w:hAnsi="Biko"/>
                          <w:sz w:val="40"/>
                          <w:szCs w:val="28"/>
                        </w:rPr>
                      </w:pPr>
                      <w:r>
                        <w:rPr>
                          <w:rFonts w:ascii="Biko" w:hAnsi="Biko"/>
                          <w:sz w:val="40"/>
                          <w:szCs w:val="28"/>
                        </w:rPr>
                        <w:t>Impressions Forecast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87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F64230" wp14:editId="21749151">
                <wp:simplePos x="0" y="0"/>
                <wp:positionH relativeFrom="column">
                  <wp:posOffset>-170180</wp:posOffset>
                </wp:positionH>
                <wp:positionV relativeFrom="paragraph">
                  <wp:posOffset>269875</wp:posOffset>
                </wp:positionV>
                <wp:extent cx="7198360" cy="919480"/>
                <wp:effectExtent l="0" t="0" r="0" b="0"/>
                <wp:wrapSquare wrapText="bothSides"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8360" cy="919480"/>
                        </a:xfrm>
                        <a:prstGeom prst="rect">
                          <a:avLst/>
                        </a:prstGeom>
                        <a:solidFill>
                          <a:srgbClr val="F4BB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A27" w:rsidRDefault="00550A27" w:rsidP="00550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64230" id="Text Box 72" o:spid="_x0000_s1053" type="#_x0000_t202" style="position:absolute;margin-left:-13.4pt;margin-top:21.25pt;width:566.8pt;height:72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" fillcolor="#f4bb25" stroked="f">
                <v:textbox>
                  <w:txbxContent>
                    <w:p w:rsidR="00550A27" w:rsidRDefault="00550A27" w:rsidP="00550A27"/>
                  </w:txbxContent>
                </v:textbox>
                <w10:wrap type="square"/>
              </v:shape>
            </w:pict>
          </mc:Fallback>
        </mc:AlternateContent>
      </w:r>
    </w:p>
    <w:p w:rsidR="00540873" w:rsidRDefault="00540873" w:rsidP="00AF7407">
      <w:pPr>
        <w:rPr>
          <w:rFonts w:ascii="Biko" w:hAnsi="Biko"/>
          <w:sz w:val="36"/>
        </w:rPr>
      </w:pPr>
    </w:p>
    <w:p w:rsidR="004947C0" w:rsidRDefault="004947C0" w:rsidP="00164864">
      <w:pPr>
        <w:jc w:val="center"/>
        <w:rPr>
          <w:rFonts w:ascii="Biko" w:hAnsi="Biko"/>
          <w:sz w:val="36"/>
        </w:rPr>
      </w:pPr>
      <w:r>
        <w:rPr>
          <w:rFonts w:ascii="Biko" w:hAnsi="Biko"/>
          <w:sz w:val="36"/>
        </w:rPr>
        <w:t>Forecasted i</w:t>
      </w:r>
      <w:r w:rsidR="00540873" w:rsidRPr="00540873">
        <w:rPr>
          <w:rFonts w:ascii="Biko" w:hAnsi="Biko"/>
          <w:sz w:val="36"/>
        </w:rPr>
        <w:t xml:space="preserve">mpressions for the </w:t>
      </w:r>
      <w:r w:rsidR="00AE5EDE">
        <w:rPr>
          <w:rFonts w:ascii="Biko" w:hAnsi="Biko"/>
          <w:sz w:val="36"/>
        </w:rPr>
        <w:t>4</w:t>
      </w:r>
      <w:r w:rsidR="00AE5EDE" w:rsidRPr="00AE5EDE">
        <w:rPr>
          <w:rFonts w:ascii="Biko" w:hAnsi="Biko"/>
          <w:sz w:val="36"/>
          <w:vertAlign w:val="superscript"/>
        </w:rPr>
        <w:t>th</w:t>
      </w:r>
      <w:r w:rsidR="00AE5EDE">
        <w:rPr>
          <w:rFonts w:ascii="Biko" w:hAnsi="Biko"/>
          <w:sz w:val="36"/>
        </w:rPr>
        <w:t xml:space="preserve"> </w:t>
      </w:r>
      <w:r w:rsidR="00540873" w:rsidRPr="00540873">
        <w:rPr>
          <w:rFonts w:ascii="Biko" w:hAnsi="Biko"/>
          <w:sz w:val="36"/>
        </w:rPr>
        <w:t>Annual M + C Festival are listed below</w:t>
      </w:r>
      <w:r w:rsidR="00A44071">
        <w:rPr>
          <w:rFonts w:ascii="Biko" w:hAnsi="Biko"/>
          <w:sz w:val="36"/>
        </w:rPr>
        <w:t>:</w:t>
      </w:r>
    </w:p>
    <w:p w:rsidR="00AF7407" w:rsidRPr="00A0698D" w:rsidRDefault="00EB1466" w:rsidP="00164864">
      <w:pPr>
        <w:ind w:left="720" w:firstLine="720"/>
        <w:rPr>
          <w:rFonts w:ascii="Times New Roman" w:eastAsia="Times New Roman" w:hAnsi="Times New Roman" w:cs="Times New Roman"/>
        </w:rPr>
      </w:pPr>
      <w:r w:rsidRPr="00EB14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3C67206" wp14:editId="78E950B9">
            <wp:extent cx="640213" cy="611658"/>
            <wp:effectExtent l="0" t="0" r="0" b="0"/>
            <wp:docPr id="76" name="Picture 76" descr="http://clipart-library.com/img1/892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ipart-library.com/img1/89209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5088" cy="6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ko" w:hAnsi="Biko"/>
          <w:sz w:val="36"/>
        </w:rPr>
        <w:t xml:space="preserve"> </w:t>
      </w:r>
      <w:r w:rsidRPr="00AF7407">
        <w:rPr>
          <w:rFonts w:ascii="Biko" w:hAnsi="Biko"/>
          <w:sz w:val="44"/>
        </w:rPr>
        <w:t xml:space="preserve">5,000 </w:t>
      </w:r>
      <w:r>
        <w:rPr>
          <w:rFonts w:ascii="Biko" w:hAnsi="Biko"/>
          <w:sz w:val="36"/>
        </w:rPr>
        <w:t xml:space="preserve">guests </w:t>
      </w:r>
      <w:r w:rsidR="00AF7407">
        <w:rPr>
          <w:rFonts w:ascii="Biko" w:hAnsi="Biko"/>
          <w:sz w:val="36"/>
        </w:rPr>
        <w:tab/>
      </w:r>
      <w:r w:rsidR="00AF7407">
        <w:rPr>
          <w:rFonts w:ascii="Biko" w:hAnsi="Biko"/>
          <w:sz w:val="36"/>
        </w:rPr>
        <w:tab/>
        <w:t xml:space="preserve">    </w:t>
      </w:r>
      <w:r w:rsidR="00AF7407" w:rsidRPr="00A069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D865D79" wp14:editId="46BCBE6D">
            <wp:extent cx="669090" cy="660850"/>
            <wp:effectExtent l="0" t="0" r="0" b="0"/>
            <wp:docPr id="75" name="Picture 75" descr="oster Clip 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ter Clip Art Fre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9444" cy="67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407">
        <w:rPr>
          <w:rFonts w:ascii="Biko" w:hAnsi="Biko"/>
          <w:sz w:val="36"/>
        </w:rPr>
        <w:t xml:space="preserve"> </w:t>
      </w:r>
      <w:r w:rsidR="00AF7407" w:rsidRPr="00AF7407">
        <w:rPr>
          <w:rFonts w:ascii="Biko" w:hAnsi="Biko"/>
          <w:sz w:val="44"/>
        </w:rPr>
        <w:t xml:space="preserve">200 </w:t>
      </w:r>
      <w:r w:rsidR="00AF7407">
        <w:rPr>
          <w:rFonts w:ascii="Biko" w:hAnsi="Biko"/>
          <w:sz w:val="36"/>
        </w:rPr>
        <w:t xml:space="preserve">posters </w:t>
      </w:r>
    </w:p>
    <w:p w:rsidR="00EB1466" w:rsidRPr="00EB1466" w:rsidRDefault="00EB1466" w:rsidP="00EB1466">
      <w:pPr>
        <w:rPr>
          <w:rFonts w:ascii="Times New Roman" w:eastAsia="Times New Roman" w:hAnsi="Times New Roman" w:cs="Times New Roman"/>
        </w:rPr>
      </w:pPr>
    </w:p>
    <w:p w:rsidR="004B2F8D" w:rsidRDefault="00EB1466" w:rsidP="004B2F8D">
      <w:pPr>
        <w:ind w:left="720" w:firstLine="720"/>
        <w:rPr>
          <w:rFonts w:ascii="Biko" w:hAnsi="Biko"/>
          <w:sz w:val="44"/>
        </w:rPr>
      </w:pPr>
      <w:r w:rsidRPr="00EB146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965EC0E" wp14:editId="17E70B38">
            <wp:extent cx="673872" cy="673872"/>
            <wp:effectExtent l="0" t="0" r="12065" b="12065"/>
            <wp:docPr id="78" name="Picture 78" descr="mage result for black and white clipart computer with chart 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black and white clipart computer with chart on scre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38" cy="68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07">
        <w:rPr>
          <w:rFonts w:ascii="Biko" w:hAnsi="Biko"/>
          <w:sz w:val="44"/>
        </w:rPr>
        <w:t>5</w:t>
      </w:r>
      <w:r w:rsidR="00AF7407" w:rsidRPr="00AF7407">
        <w:rPr>
          <w:rFonts w:ascii="Biko" w:hAnsi="Biko"/>
          <w:sz w:val="44"/>
        </w:rPr>
        <w:t>,</w:t>
      </w:r>
      <w:r w:rsidRPr="00AF7407">
        <w:rPr>
          <w:rFonts w:ascii="Biko" w:hAnsi="Biko"/>
          <w:sz w:val="44"/>
        </w:rPr>
        <w:t xml:space="preserve">000 </w:t>
      </w:r>
      <w:r>
        <w:rPr>
          <w:rFonts w:ascii="Biko" w:hAnsi="Biko"/>
          <w:sz w:val="36"/>
        </w:rPr>
        <w:t>users</w:t>
      </w:r>
      <w:r w:rsidR="00AF7407">
        <w:rPr>
          <w:rFonts w:ascii="Biko" w:hAnsi="Biko"/>
          <w:sz w:val="36"/>
        </w:rPr>
        <w:tab/>
      </w:r>
      <w:r w:rsidR="00AF7407">
        <w:rPr>
          <w:rFonts w:ascii="Biko" w:hAnsi="Biko"/>
          <w:sz w:val="36"/>
        </w:rPr>
        <w:tab/>
      </w:r>
      <w:r w:rsidR="00AF7407">
        <w:rPr>
          <w:rFonts w:ascii="Biko" w:hAnsi="Biko"/>
          <w:sz w:val="36"/>
        </w:rPr>
        <w:tab/>
      </w:r>
      <w:r w:rsidR="00AF7407" w:rsidRPr="004B3E6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0420C94" wp14:editId="70E94EB2">
            <wp:extent cx="510468" cy="510468"/>
            <wp:effectExtent l="0" t="0" r="0" b="0"/>
            <wp:docPr id="79" name="Picture 79" descr="mage result for black and white clipart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black and white clipart emai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5" cy="5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407">
        <w:rPr>
          <w:rFonts w:ascii="Biko" w:hAnsi="Biko"/>
          <w:sz w:val="36"/>
        </w:rPr>
        <w:t xml:space="preserve"> </w:t>
      </w:r>
      <w:r w:rsidR="00AF7407" w:rsidRPr="00AF7407">
        <w:rPr>
          <w:rFonts w:ascii="Biko" w:hAnsi="Biko"/>
          <w:sz w:val="44"/>
        </w:rPr>
        <w:t>7</w:t>
      </w:r>
      <w:r w:rsidR="004B2F8D">
        <w:rPr>
          <w:rFonts w:ascii="Biko" w:hAnsi="Biko"/>
          <w:sz w:val="44"/>
        </w:rPr>
        <w:t>,</w:t>
      </w:r>
      <w:r w:rsidR="00AF7407" w:rsidRPr="00AF7407">
        <w:rPr>
          <w:rFonts w:ascii="Biko" w:hAnsi="Biko"/>
          <w:sz w:val="44"/>
        </w:rPr>
        <w:t xml:space="preserve">500 </w:t>
      </w:r>
    </w:p>
    <w:p w:rsidR="00EB1466" w:rsidRPr="004B2F8D" w:rsidRDefault="004B2F8D" w:rsidP="004B2F8D">
      <w:pPr>
        <w:ind w:left="720" w:firstLine="720"/>
        <w:rPr>
          <w:rFonts w:ascii="Biko" w:hAnsi="Biko"/>
          <w:sz w:val="44"/>
        </w:rPr>
      </w:pPr>
      <w:r>
        <w:rPr>
          <w:rFonts w:ascii="Biko" w:hAnsi="Biko"/>
          <w:sz w:val="44"/>
        </w:rPr>
        <w:t xml:space="preserve">           </w:t>
      </w:r>
      <w:r w:rsidRPr="00AF7407">
        <w:rPr>
          <w:rFonts w:ascii="Biko" w:hAnsi="Biko"/>
          <w:sz w:val="44"/>
        </w:rPr>
        <w:t xml:space="preserve">8,000 </w:t>
      </w:r>
      <w:r>
        <w:rPr>
          <w:rFonts w:ascii="Biko" w:hAnsi="Biko"/>
          <w:sz w:val="36"/>
        </w:rPr>
        <w:t xml:space="preserve">hits                                     </w:t>
      </w:r>
      <w:r w:rsidR="00AF7407">
        <w:rPr>
          <w:rFonts w:ascii="Biko" w:hAnsi="Biko"/>
          <w:sz w:val="36"/>
        </w:rPr>
        <w:t>email blasts</w:t>
      </w:r>
      <w:r w:rsidR="00AF7407">
        <w:rPr>
          <w:rFonts w:ascii="Biko" w:hAnsi="Biko"/>
          <w:sz w:val="44"/>
        </w:rPr>
        <w:t xml:space="preserve"> </w:t>
      </w:r>
    </w:p>
    <w:p w:rsidR="00EB1466" w:rsidRPr="00EB1466" w:rsidRDefault="00EB1466" w:rsidP="00EB1466">
      <w:pPr>
        <w:rPr>
          <w:rFonts w:ascii="Times New Roman" w:eastAsia="Times New Roman" w:hAnsi="Times New Roman" w:cs="Times New Roman"/>
        </w:rPr>
      </w:pPr>
    </w:p>
    <w:p w:rsidR="00AF7407" w:rsidRDefault="00AF7407" w:rsidP="00164864">
      <w:pPr>
        <w:ind w:left="720" w:firstLine="720"/>
        <w:rPr>
          <w:rFonts w:ascii="Biko" w:hAnsi="Biko"/>
          <w:sz w:val="36"/>
        </w:rPr>
      </w:pPr>
      <w:r w:rsidRPr="004B3E6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C4EBB2" wp14:editId="76771237">
            <wp:extent cx="670204" cy="685033"/>
            <wp:effectExtent l="0" t="0" r="0" b="1270"/>
            <wp:docPr id="80" name="Picture 80" descr="mage result for black and white clipart 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black and white clipart social m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69" cy="71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ko" w:hAnsi="Biko"/>
          <w:sz w:val="44"/>
        </w:rPr>
        <w:t xml:space="preserve"> </w:t>
      </w:r>
      <w:r w:rsidRPr="00AF7407">
        <w:rPr>
          <w:rFonts w:ascii="Biko" w:hAnsi="Biko"/>
          <w:sz w:val="44"/>
        </w:rPr>
        <w:t>8</w:t>
      </w:r>
      <w:r>
        <w:rPr>
          <w:rFonts w:ascii="Biko" w:hAnsi="Biko"/>
          <w:sz w:val="44"/>
        </w:rPr>
        <w:t>,</w:t>
      </w:r>
      <w:r w:rsidRPr="00AF7407">
        <w:rPr>
          <w:rFonts w:ascii="Biko" w:hAnsi="Biko"/>
          <w:sz w:val="44"/>
        </w:rPr>
        <w:t>000</w:t>
      </w:r>
      <w:r>
        <w:rPr>
          <w:rFonts w:ascii="Biko" w:hAnsi="Biko"/>
          <w:sz w:val="36"/>
        </w:rPr>
        <w:t xml:space="preserve"> likes</w:t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 w:rsidR="00164864">
        <w:rPr>
          <w:rFonts w:ascii="Biko" w:hAnsi="Biko"/>
          <w:sz w:val="36"/>
        </w:rPr>
        <w:tab/>
      </w:r>
      <w:r w:rsidRPr="004B3E6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30D8B19" wp14:editId="51DD58DF">
            <wp:extent cx="601345" cy="660548"/>
            <wp:effectExtent l="0" t="0" r="8255" b="0"/>
            <wp:docPr id="81" name="Picture 81" descr="mage result for black and white clipart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result for black and white clipart newslett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8600" cy="6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07">
        <w:rPr>
          <w:rFonts w:ascii="Biko" w:hAnsi="Biko"/>
          <w:sz w:val="44"/>
        </w:rPr>
        <w:t>5,000</w:t>
      </w:r>
      <w:r w:rsidRPr="00164864">
        <w:rPr>
          <w:rFonts w:ascii="Biko" w:hAnsi="Biko"/>
          <w:sz w:val="48"/>
        </w:rPr>
        <w:t xml:space="preserve"> </w:t>
      </w:r>
    </w:p>
    <w:p w:rsidR="00AF7407" w:rsidRDefault="00AF7407" w:rsidP="00AF7407">
      <w:pPr>
        <w:ind w:left="720" w:firstLine="720"/>
        <w:rPr>
          <w:rFonts w:ascii="Biko" w:hAnsi="Biko"/>
          <w:sz w:val="36"/>
        </w:rPr>
      </w:pPr>
      <w:r>
        <w:rPr>
          <w:rFonts w:ascii="Biko" w:hAnsi="Biko"/>
          <w:sz w:val="36"/>
        </w:rPr>
        <w:t xml:space="preserve">     </w:t>
      </w:r>
      <w:r w:rsidR="004B2F8D">
        <w:rPr>
          <w:rFonts w:ascii="Biko" w:hAnsi="Biko"/>
          <w:sz w:val="36"/>
        </w:rPr>
        <w:t xml:space="preserve">         </w:t>
      </w:r>
      <w:r w:rsidRPr="00AF7407">
        <w:rPr>
          <w:rFonts w:ascii="Biko" w:hAnsi="Biko"/>
          <w:sz w:val="44"/>
        </w:rPr>
        <w:t xml:space="preserve">25,000 </w:t>
      </w:r>
      <w:r>
        <w:rPr>
          <w:rFonts w:ascii="Biko" w:hAnsi="Biko"/>
          <w:sz w:val="36"/>
        </w:rPr>
        <w:t xml:space="preserve">reached </w:t>
      </w:r>
      <w:r w:rsidR="004B2F8D">
        <w:rPr>
          <w:rFonts w:ascii="Biko" w:hAnsi="Biko"/>
          <w:sz w:val="36"/>
        </w:rPr>
        <w:tab/>
      </w:r>
      <w:r w:rsidR="004B2F8D">
        <w:rPr>
          <w:rFonts w:ascii="Biko" w:hAnsi="Biko"/>
          <w:sz w:val="36"/>
        </w:rPr>
        <w:tab/>
        <w:t xml:space="preserve">            </w:t>
      </w:r>
      <w:r w:rsidR="00164864" w:rsidRPr="00164864">
        <w:rPr>
          <w:rFonts w:ascii="Biko" w:hAnsi="Biko"/>
          <w:sz w:val="36"/>
        </w:rPr>
        <w:t>newsletters</w:t>
      </w:r>
    </w:p>
    <w:p w:rsidR="00AF7407" w:rsidRDefault="00AF7407" w:rsidP="00AF7407">
      <w:pPr>
        <w:ind w:left="720" w:firstLine="720"/>
        <w:rPr>
          <w:rFonts w:ascii="Biko" w:hAnsi="Biko"/>
          <w:sz w:val="36"/>
        </w:rPr>
      </w:pPr>
      <w:r>
        <w:rPr>
          <w:rFonts w:ascii="Biko" w:hAnsi="Biko"/>
          <w:sz w:val="44"/>
        </w:rPr>
        <w:t xml:space="preserve">   </w:t>
      </w:r>
      <w:r w:rsidR="004B2F8D">
        <w:rPr>
          <w:rFonts w:ascii="Biko" w:hAnsi="Biko"/>
          <w:sz w:val="44"/>
        </w:rPr>
        <w:t xml:space="preserve">       </w:t>
      </w:r>
      <w:r>
        <w:rPr>
          <w:rFonts w:ascii="Biko" w:hAnsi="Biko"/>
          <w:sz w:val="44"/>
        </w:rPr>
        <w:t xml:space="preserve"> </w:t>
      </w:r>
      <w:r w:rsidRPr="00AF7407">
        <w:rPr>
          <w:rFonts w:ascii="Biko" w:hAnsi="Biko"/>
          <w:sz w:val="44"/>
        </w:rPr>
        <w:t xml:space="preserve">30,000 </w:t>
      </w:r>
      <w:r>
        <w:rPr>
          <w:rFonts w:ascii="Biko" w:hAnsi="Biko"/>
          <w:sz w:val="36"/>
        </w:rPr>
        <w:t>impressions</w:t>
      </w:r>
    </w:p>
    <w:p w:rsidR="004B3E61" w:rsidRPr="004B3E61" w:rsidRDefault="004B3E61" w:rsidP="00AF7407">
      <w:pPr>
        <w:ind w:left="720" w:firstLine="720"/>
        <w:rPr>
          <w:rFonts w:ascii="Times New Roman" w:eastAsia="Times New Roman" w:hAnsi="Times New Roman" w:cs="Times New Roman"/>
        </w:rPr>
      </w:pPr>
    </w:p>
    <w:p w:rsidR="00AF7407" w:rsidRDefault="00AF7407" w:rsidP="004B2F8D">
      <w:pPr>
        <w:spacing w:line="276" w:lineRule="auto"/>
        <w:ind w:left="5760" w:hanging="4240"/>
        <w:rPr>
          <w:rFonts w:ascii="Biko" w:hAnsi="Biko"/>
          <w:sz w:val="36"/>
        </w:rPr>
      </w:pP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050C790" wp14:editId="0604AAFE">
            <wp:extent cx="571146" cy="571146"/>
            <wp:effectExtent l="0" t="0" r="0" b="0"/>
            <wp:docPr id="82" name="Picture 82" descr="mage result for black and white clipart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ge result for black and white clipart rea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83" cy="58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ko" w:hAnsi="Biko"/>
          <w:sz w:val="36"/>
        </w:rPr>
        <w:t xml:space="preserve"> </w:t>
      </w:r>
      <w:r w:rsidRPr="00AF7407">
        <w:rPr>
          <w:rFonts w:ascii="Biko" w:hAnsi="Biko"/>
          <w:sz w:val="44"/>
        </w:rPr>
        <w:t xml:space="preserve">160,000 </w:t>
      </w:r>
      <w:r>
        <w:rPr>
          <w:rFonts w:ascii="Biko" w:hAnsi="Biko"/>
          <w:sz w:val="36"/>
        </w:rPr>
        <w:t>readers</w:t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C450501" wp14:editId="6598D543">
            <wp:extent cx="666856" cy="569699"/>
            <wp:effectExtent l="0" t="0" r="0" b="0"/>
            <wp:docPr id="83" name="Picture 83" descr="mage result for black and white clipart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ge result for black and white clipart radi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32" cy="5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ko" w:hAnsi="Biko"/>
          <w:sz w:val="36"/>
        </w:rPr>
        <w:t xml:space="preserve"> </w:t>
      </w:r>
      <w:r w:rsidRPr="00AF7407">
        <w:rPr>
          <w:rFonts w:ascii="Biko" w:hAnsi="Biko"/>
          <w:sz w:val="44"/>
        </w:rPr>
        <w:t>100,000</w:t>
      </w:r>
      <w:r>
        <w:rPr>
          <w:rFonts w:ascii="Biko" w:hAnsi="Biko"/>
          <w:sz w:val="44"/>
        </w:rPr>
        <w:t xml:space="preserve"> </w:t>
      </w:r>
      <w:r w:rsidR="004B2F8D">
        <w:rPr>
          <w:rFonts w:ascii="Biko" w:hAnsi="Biko"/>
          <w:sz w:val="44"/>
        </w:rPr>
        <w:t xml:space="preserve">  </w:t>
      </w:r>
    </w:p>
    <w:p w:rsidR="00AF7407" w:rsidRDefault="004B2F8D" w:rsidP="00AF7407">
      <w:pPr>
        <w:rPr>
          <w:rFonts w:ascii="Biko" w:hAnsi="Biko"/>
          <w:sz w:val="36"/>
        </w:rPr>
      </w:pP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  <w:t xml:space="preserve">      listeners</w:t>
      </w:r>
    </w:p>
    <w:p w:rsidR="004947C0" w:rsidRPr="004B3E61" w:rsidRDefault="004947C0" w:rsidP="004947C0">
      <w:pPr>
        <w:rPr>
          <w:rFonts w:ascii="Times New Roman" w:eastAsia="Times New Roman" w:hAnsi="Times New Roman" w:cs="Times New Roman"/>
        </w:rPr>
      </w:pPr>
    </w:p>
    <w:p w:rsidR="00AF7407" w:rsidRDefault="00AF7407" w:rsidP="00164864">
      <w:pPr>
        <w:ind w:left="720" w:firstLine="720"/>
        <w:rPr>
          <w:rFonts w:ascii="Biko" w:hAnsi="Biko"/>
          <w:sz w:val="36"/>
        </w:rPr>
      </w:pP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2D96D44" wp14:editId="0A41904A">
            <wp:extent cx="524990" cy="576934"/>
            <wp:effectExtent l="0" t="0" r="8890" b="7620"/>
            <wp:docPr id="84" name="Picture 84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1320" cy="6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07">
        <w:rPr>
          <w:rFonts w:ascii="Biko" w:hAnsi="Biko"/>
          <w:sz w:val="44"/>
        </w:rPr>
        <w:t>100</w:t>
      </w:r>
      <w:r>
        <w:rPr>
          <w:rFonts w:ascii="Biko" w:hAnsi="Biko"/>
          <w:sz w:val="36"/>
        </w:rPr>
        <w:t xml:space="preserve"> lawn signs</w:t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A5DC61" wp14:editId="76041C33">
            <wp:extent cx="633333" cy="642041"/>
            <wp:effectExtent l="0" t="0" r="1905" b="0"/>
            <wp:docPr id="85" name="Picture 85" descr="mage result for black and white clipart t shi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ge result for black and white clipart t shir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88" cy="6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07">
        <w:rPr>
          <w:rFonts w:ascii="Biko" w:hAnsi="Biko"/>
          <w:sz w:val="44"/>
        </w:rPr>
        <w:t>400</w:t>
      </w:r>
      <w:r>
        <w:rPr>
          <w:rFonts w:ascii="Biko" w:hAnsi="Biko"/>
          <w:sz w:val="36"/>
        </w:rPr>
        <w:t xml:space="preserve"> t-shirts</w:t>
      </w:r>
    </w:p>
    <w:p w:rsidR="004947C0" w:rsidRDefault="004947C0" w:rsidP="004947C0">
      <w:pPr>
        <w:rPr>
          <w:rFonts w:ascii="Biko" w:hAnsi="Biko"/>
          <w:sz w:val="36"/>
        </w:rPr>
      </w:pPr>
    </w:p>
    <w:p w:rsidR="00AF7407" w:rsidRDefault="00AF7407" w:rsidP="00164864">
      <w:pPr>
        <w:ind w:left="6480" w:hanging="5040"/>
        <w:rPr>
          <w:rFonts w:ascii="Biko" w:hAnsi="Biko"/>
          <w:sz w:val="36"/>
        </w:rPr>
      </w:pP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1D930A" wp14:editId="2A47022E">
            <wp:extent cx="625487" cy="465884"/>
            <wp:effectExtent l="29210" t="21590" r="38735" b="13335"/>
            <wp:docPr id="86" name="Picture 86" descr="mage result for black and white clipart ti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e result for black and white clipart ticke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43830">
                      <a:off x="0" y="0"/>
                      <a:ext cx="633127" cy="47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07">
        <w:rPr>
          <w:rFonts w:ascii="Biko" w:hAnsi="Biko"/>
          <w:sz w:val="44"/>
        </w:rPr>
        <w:t xml:space="preserve">3,000 </w:t>
      </w:r>
      <w:r>
        <w:rPr>
          <w:rFonts w:ascii="Biko" w:hAnsi="Biko"/>
          <w:sz w:val="36"/>
        </w:rPr>
        <w:t>tickets printed</w:t>
      </w:r>
      <w:r>
        <w:rPr>
          <w:rFonts w:ascii="Biko" w:hAnsi="Biko"/>
          <w:sz w:val="36"/>
        </w:rPr>
        <w:tab/>
      </w:r>
      <w:r w:rsidRPr="005E30A3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8CE7092" wp14:editId="32C16137">
            <wp:extent cx="636418" cy="744767"/>
            <wp:effectExtent l="0" t="0" r="0" b="0"/>
            <wp:docPr id="87" name="Picture 87" descr="mage result for black and white clipart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ge result for black and white clipart tv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33" cy="77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iko" w:hAnsi="Biko"/>
          <w:sz w:val="36"/>
        </w:rPr>
        <w:t xml:space="preserve"> </w:t>
      </w:r>
      <w:r w:rsidRPr="00AF7407">
        <w:rPr>
          <w:rFonts w:ascii="Biko" w:hAnsi="Biko"/>
          <w:sz w:val="44"/>
        </w:rPr>
        <w:t xml:space="preserve">120,000 </w:t>
      </w:r>
      <w:r w:rsidR="00164864">
        <w:rPr>
          <w:rFonts w:ascii="Biko" w:hAnsi="Biko"/>
          <w:sz w:val="44"/>
        </w:rPr>
        <w:t xml:space="preserve">   </w:t>
      </w:r>
    </w:p>
    <w:p w:rsidR="00164864" w:rsidRDefault="004B2F8D" w:rsidP="00AF7407">
      <w:pPr>
        <w:ind w:firstLine="720"/>
        <w:rPr>
          <w:rFonts w:ascii="Biko" w:hAnsi="Biko"/>
          <w:sz w:val="36"/>
        </w:rPr>
      </w:pP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</w:r>
      <w:r>
        <w:rPr>
          <w:rFonts w:ascii="Biko" w:hAnsi="Biko"/>
          <w:sz w:val="36"/>
        </w:rPr>
        <w:tab/>
        <w:t xml:space="preserve">     viewers</w:t>
      </w:r>
    </w:p>
    <w:p w:rsidR="00164864" w:rsidRDefault="00164864" w:rsidP="00AF7407">
      <w:pPr>
        <w:ind w:firstLine="720"/>
        <w:rPr>
          <w:rFonts w:ascii="Biko" w:hAnsi="Biko"/>
          <w:sz w:val="36"/>
        </w:rPr>
      </w:pPr>
    </w:p>
    <w:p w:rsidR="005E30A3" w:rsidRDefault="004B2F8D" w:rsidP="00D30D94">
      <w:pPr>
        <w:jc w:val="center"/>
        <w:rPr>
          <w:rFonts w:ascii="Biko" w:eastAsia="Times New Roman" w:hAnsi="Biko" w:cs="Times New Roman"/>
          <w:sz w:val="36"/>
        </w:rPr>
      </w:pPr>
      <w:r w:rsidRPr="004B2F8D">
        <w:rPr>
          <w:rFonts w:ascii="Biko" w:eastAsia="Times New Roman" w:hAnsi="Biko" w:cs="Times New Roman"/>
          <w:sz w:val="44"/>
        </w:rPr>
        <w:t xml:space="preserve">477,000 </w:t>
      </w:r>
      <w:r w:rsidRPr="004B2F8D">
        <w:rPr>
          <w:rFonts w:ascii="Biko" w:eastAsia="Times New Roman" w:hAnsi="Biko" w:cs="Times New Roman"/>
          <w:sz w:val="36"/>
        </w:rPr>
        <w:t>total forecasted impressions based on 201</w:t>
      </w:r>
      <w:r w:rsidR="00BB117E">
        <w:rPr>
          <w:rFonts w:ascii="Biko" w:eastAsia="Times New Roman" w:hAnsi="Biko" w:cs="Times New Roman"/>
          <w:sz w:val="36"/>
        </w:rPr>
        <w:t>9</w:t>
      </w:r>
      <w:r w:rsidRPr="004B2F8D">
        <w:rPr>
          <w:rFonts w:ascii="Biko" w:eastAsia="Times New Roman" w:hAnsi="Biko" w:cs="Times New Roman"/>
          <w:sz w:val="36"/>
        </w:rPr>
        <w:t xml:space="preserve"> festival publicity</w:t>
      </w:r>
      <w:r>
        <w:rPr>
          <w:rFonts w:ascii="Biko" w:eastAsia="Times New Roman" w:hAnsi="Biko" w:cs="Times New Roman"/>
          <w:sz w:val="36"/>
        </w:rPr>
        <w:t>.</w:t>
      </w: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4B2F8D" w:rsidRPr="00DC4693" w:rsidRDefault="004B2F8D" w:rsidP="00DC469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4B2F8D" w:rsidRDefault="004B2F8D" w:rsidP="004B2F8D">
      <w:pPr>
        <w:jc w:val="center"/>
        <w:rPr>
          <w:rFonts w:ascii="Biko" w:eastAsia="Times New Roman" w:hAnsi="Biko" w:cs="Times New Roman"/>
          <w:sz w:val="36"/>
        </w:rPr>
      </w:pPr>
    </w:p>
    <w:p w:rsidR="00D30D94" w:rsidRDefault="00D30D94" w:rsidP="00D30D94">
      <w:pPr>
        <w:jc w:val="center"/>
        <w:rPr>
          <w:rFonts w:ascii="Times New Roman" w:eastAsia="Times New Roman" w:hAnsi="Times New Roman" w:cs="Times New Roman"/>
        </w:rPr>
      </w:pPr>
    </w:p>
    <w:p w:rsidR="00D30D94" w:rsidRDefault="00D30D94" w:rsidP="00D30D94">
      <w:pPr>
        <w:jc w:val="center"/>
        <w:rPr>
          <w:rFonts w:ascii="Times New Roman" w:eastAsia="Times New Roman" w:hAnsi="Times New Roman" w:cs="Times New Roman"/>
        </w:rPr>
      </w:pPr>
    </w:p>
    <w:p w:rsidR="00D30D94" w:rsidRDefault="00D30D94" w:rsidP="00D30D94">
      <w:pPr>
        <w:jc w:val="center"/>
        <w:rPr>
          <w:rFonts w:ascii="Times New Roman" w:eastAsia="Times New Roman" w:hAnsi="Times New Roman" w:cs="Times New Roman"/>
        </w:rPr>
      </w:pPr>
    </w:p>
    <w:p w:rsidR="00D30D94" w:rsidRDefault="00D30D94" w:rsidP="00D30D94">
      <w:pPr>
        <w:jc w:val="center"/>
        <w:rPr>
          <w:rFonts w:ascii="Times New Roman" w:eastAsia="Times New Roman" w:hAnsi="Times New Roman" w:cs="Times New Roman"/>
        </w:rPr>
      </w:pPr>
    </w:p>
    <w:p w:rsidR="00D30D94" w:rsidRDefault="00D30D94" w:rsidP="00D30D94">
      <w:pPr>
        <w:jc w:val="center"/>
        <w:rPr>
          <w:rFonts w:ascii="Times New Roman" w:eastAsia="Times New Roman" w:hAnsi="Times New Roman" w:cs="Times New Roman"/>
        </w:rPr>
      </w:pPr>
    </w:p>
    <w:p w:rsidR="001F5BA0" w:rsidRPr="00EA74FC" w:rsidRDefault="001F5BA0" w:rsidP="004B2F8D">
      <w:pPr>
        <w:jc w:val="center"/>
        <w:rPr>
          <w:rFonts w:ascii="Times New Roman" w:eastAsia="Times New Roman" w:hAnsi="Times New Roman" w:cs="Times New Roman"/>
        </w:rPr>
      </w:pPr>
    </w:p>
    <w:p w:rsidR="00AF41EA" w:rsidRDefault="00890633" w:rsidP="004B1B02">
      <w:pPr>
        <w:jc w:val="center"/>
        <w:rPr>
          <w:rFonts w:ascii="Biko" w:eastAsia="Times New Roman" w:hAnsi="Biko" w:cs="Times New Roman"/>
          <w:sz w:val="36"/>
        </w:rPr>
      </w:pPr>
      <w:r>
        <w:rPr>
          <w:noProof/>
        </w:rPr>
        <w:drawing>
          <wp:anchor distT="0" distB="0" distL="0" distR="0" simplePos="0" relativeHeight="251715584" behindDoc="1" locked="0" layoutInCell="1" allowOverlap="1" wp14:anchorId="0347E59A" wp14:editId="783FF6C5">
            <wp:simplePos x="0" y="0"/>
            <wp:positionH relativeFrom="page">
              <wp:posOffset>896082</wp:posOffset>
            </wp:positionH>
            <wp:positionV relativeFrom="page">
              <wp:posOffset>3781327</wp:posOffset>
            </wp:positionV>
            <wp:extent cx="2202323" cy="2088108"/>
            <wp:effectExtent l="0" t="0" r="0" b="0"/>
            <wp:wrapNone/>
            <wp:docPr id="6" name="image21.jpeg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 descr="A picture containing drawing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323" cy="2088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938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5CBAD4A" wp14:editId="71C3AFE8">
                <wp:simplePos x="0" y="0"/>
                <wp:positionH relativeFrom="page">
                  <wp:posOffset>3454400</wp:posOffset>
                </wp:positionH>
                <wp:positionV relativeFrom="page">
                  <wp:posOffset>3783183</wp:posOffset>
                </wp:positionV>
                <wp:extent cx="3804285" cy="2165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04285" cy="216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CC4" w:rsidRDefault="002A1CC4" w:rsidP="002A1CC4">
                            <w:pPr>
                              <w:spacing w:before="76" w:line="213" w:lineRule="auto"/>
                              <w:ind w:left="20" w:firstLine="10"/>
                              <w:rPr>
                                <w:rFonts w:ascii="Times New Roman"/>
                                <w:b/>
                                <w:sz w:val="8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30303"/>
                                <w:w w:val="105"/>
                                <w:sz w:val="85"/>
                              </w:rPr>
                              <w:t>COMMUNITY GRIEF SUPPORT</w:t>
                            </w:r>
                          </w:p>
                          <w:p w:rsidR="002A1CC4" w:rsidRDefault="002A1CC4" w:rsidP="002A1CC4">
                            <w:pPr>
                              <w:spacing w:before="380"/>
                              <w:ind w:left="58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28"/>
                              </w:rPr>
                              <w:t xml:space="preserve">F </w:t>
                            </w:r>
                            <w:r>
                              <w:rPr>
                                <w:rFonts w:ascii="Arial"/>
                                <w:color w:val="2D2D2D"/>
                                <w:w w:val="110"/>
                                <w:sz w:val="28"/>
                              </w:rPr>
                              <w:t xml:space="preserve">I N D 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2"/>
                                <w:w w:val="110"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12"/>
                                <w:w w:val="110"/>
                                <w:sz w:val="28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color w:val="2D2D2D"/>
                                <w:w w:val="110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65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14"/>
                                <w:w w:val="110"/>
                                <w:sz w:val="2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4"/>
                                <w:w w:val="11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-39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9"/>
                                <w:w w:val="110"/>
                                <w:sz w:val="2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9"/>
                                <w:w w:val="11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87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9"/>
                                <w:w w:val="110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9"/>
                                <w:w w:val="110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-43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8"/>
                                <w:w w:val="110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18"/>
                                <w:w w:val="11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-44"/>
                                <w:w w:val="1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464646"/>
                                <w:w w:val="110"/>
                                <w:sz w:val="28"/>
                              </w:rPr>
                              <w:t xml:space="preserve">T H </w:t>
                            </w:r>
                            <w:r>
                              <w:rPr>
                                <w:rFonts w:ascii="Arial"/>
                                <w:color w:val="464646"/>
                                <w:spacing w:val="12"/>
                                <w:w w:val="110"/>
                                <w:sz w:val="2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2D2D2D"/>
                                <w:spacing w:val="12"/>
                                <w:w w:val="110"/>
                                <w:sz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BAD4A" id="Text Box 2" o:spid="_x0000_s1054" type="#_x0000_t202" style="position:absolute;left:0;text-align:left;margin-left:272pt;margin-top:297.9pt;width:299.55pt;height:170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" filled="f" stroked="f">
                <v:path arrowok="t"/>
                <v:textbox inset="0,0,0,0">
                  <w:txbxContent>
                    <w:p w:rsidR="002A1CC4" w:rsidRDefault="002A1CC4" w:rsidP="002A1CC4">
                      <w:pPr>
                        <w:spacing w:before="76" w:line="213" w:lineRule="auto"/>
                        <w:ind w:left="20" w:firstLine="10"/>
                        <w:rPr>
                          <w:rFonts w:ascii="Times New Roman"/>
                          <w:b/>
                          <w:sz w:val="85"/>
                        </w:rPr>
                      </w:pPr>
                      <w:r>
                        <w:rPr>
                          <w:rFonts w:ascii="Times New Roman"/>
                          <w:b/>
                          <w:color w:val="030303"/>
                          <w:w w:val="105"/>
                          <w:sz w:val="85"/>
                        </w:rPr>
                        <w:t>COMMUNITY GRIEF SUPPORT</w:t>
                      </w:r>
                    </w:p>
                    <w:p w:rsidR="002A1CC4" w:rsidRDefault="002A1CC4" w:rsidP="002A1CC4">
                      <w:pPr>
                        <w:spacing w:before="380"/>
                        <w:ind w:left="58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color w:val="464646"/>
                          <w:w w:val="110"/>
                          <w:sz w:val="28"/>
                        </w:rPr>
                        <w:t xml:space="preserve">F </w:t>
                      </w:r>
                      <w:r>
                        <w:rPr>
                          <w:rFonts w:ascii="Arial"/>
                          <w:color w:val="2D2D2D"/>
                          <w:w w:val="110"/>
                          <w:sz w:val="28"/>
                        </w:rPr>
                        <w:t xml:space="preserve">I N D </w:t>
                      </w:r>
                      <w:r>
                        <w:rPr>
                          <w:rFonts w:ascii="Arial"/>
                          <w:color w:val="2D2D2D"/>
                          <w:spacing w:val="12"/>
                          <w:w w:val="110"/>
                          <w:sz w:val="28"/>
                        </w:rPr>
                        <w:t>I</w:t>
                      </w:r>
                      <w:r>
                        <w:rPr>
                          <w:rFonts w:ascii="Arial"/>
                          <w:color w:val="464646"/>
                          <w:spacing w:val="12"/>
                          <w:w w:val="110"/>
                          <w:sz w:val="28"/>
                        </w:rPr>
                        <w:t xml:space="preserve">N </w:t>
                      </w:r>
                      <w:r>
                        <w:rPr>
                          <w:rFonts w:ascii="Arial"/>
                          <w:color w:val="2D2D2D"/>
                          <w:w w:val="110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color w:val="2D2D2D"/>
                          <w:spacing w:val="65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14"/>
                          <w:w w:val="110"/>
                          <w:sz w:val="28"/>
                        </w:rPr>
                        <w:t>H</w:t>
                      </w:r>
                      <w:r>
                        <w:rPr>
                          <w:rFonts w:ascii="Arial"/>
                          <w:color w:val="2D2D2D"/>
                          <w:spacing w:val="14"/>
                          <w:w w:val="110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color w:val="2D2D2D"/>
                          <w:spacing w:val="-39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spacing w:val="9"/>
                          <w:w w:val="110"/>
                          <w:sz w:val="28"/>
                        </w:rPr>
                        <w:t>P</w:t>
                      </w:r>
                      <w:r>
                        <w:rPr>
                          <w:rFonts w:ascii="Arial"/>
                          <w:color w:val="464646"/>
                          <w:spacing w:val="9"/>
                          <w:w w:val="110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87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spacing w:val="9"/>
                          <w:w w:val="110"/>
                          <w:sz w:val="28"/>
                        </w:rPr>
                        <w:t>T</w:t>
                      </w:r>
                      <w:r>
                        <w:rPr>
                          <w:rFonts w:ascii="Arial"/>
                          <w:color w:val="2D2D2D"/>
                          <w:spacing w:val="9"/>
                          <w:w w:val="110"/>
                          <w:sz w:val="28"/>
                        </w:rPr>
                        <w:t>O</w:t>
                      </w:r>
                      <w:r>
                        <w:rPr>
                          <w:rFonts w:ascii="Arial"/>
                          <w:color w:val="2D2D2D"/>
                          <w:spacing w:val="-43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D2D2D"/>
                          <w:spacing w:val="18"/>
                          <w:w w:val="110"/>
                          <w:sz w:val="28"/>
                        </w:rPr>
                        <w:t>G</w:t>
                      </w:r>
                      <w:r>
                        <w:rPr>
                          <w:rFonts w:ascii="Arial"/>
                          <w:color w:val="464646"/>
                          <w:spacing w:val="18"/>
                          <w:w w:val="110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color w:val="464646"/>
                          <w:spacing w:val="-44"/>
                          <w:w w:val="11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464646"/>
                          <w:w w:val="110"/>
                          <w:sz w:val="28"/>
                        </w:rPr>
                        <w:t xml:space="preserve">T H </w:t>
                      </w:r>
                      <w:r>
                        <w:rPr>
                          <w:rFonts w:ascii="Arial"/>
                          <w:color w:val="464646"/>
                          <w:spacing w:val="12"/>
                          <w:w w:val="110"/>
                          <w:sz w:val="28"/>
                        </w:rPr>
                        <w:t>E</w:t>
                      </w:r>
                      <w:r>
                        <w:rPr>
                          <w:rFonts w:ascii="Arial"/>
                          <w:color w:val="2D2D2D"/>
                          <w:spacing w:val="12"/>
                          <w:w w:val="110"/>
                          <w:sz w:val="28"/>
                        </w:rPr>
                        <w:t>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F41EA" w:rsidSect="00060A1B">
      <w:pgSz w:w="12240" w:h="15840" w:code="1"/>
      <w:pgMar w:top="0" w:right="1440" w:bottom="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iko">
    <w:altName w:val="Times New Roman"/>
    <w:panose1 w:val="02000000000000000000"/>
    <w:charset w:val="00"/>
    <w:family w:val="auto"/>
    <w:notTrueType/>
    <w:pitch w:val="variable"/>
    <w:sig w:usb0="8000002F" w:usb1="4000004A" w:usb2="00000000" w:usb3="00000000" w:csb0="0000001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A5CF6"/>
    <w:multiLevelType w:val="multilevel"/>
    <w:tmpl w:val="DFFE951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2CF7176"/>
    <w:multiLevelType w:val="hybridMultilevel"/>
    <w:tmpl w:val="FE68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C3E79"/>
    <w:multiLevelType w:val="hybridMultilevel"/>
    <w:tmpl w:val="798EB3C4"/>
    <w:lvl w:ilvl="0" w:tplc="7E10C3C2">
      <w:start w:val="1"/>
      <w:numFmt w:val="decimal"/>
      <w:lvlText w:val="%1-"/>
      <w:lvlJc w:val="left"/>
      <w:pPr>
        <w:ind w:left="1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3" w15:restartNumberingAfterBreak="0">
    <w:nsid w:val="27DD7113"/>
    <w:multiLevelType w:val="hybridMultilevel"/>
    <w:tmpl w:val="30F2313C"/>
    <w:lvl w:ilvl="0" w:tplc="76AC02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A963D1"/>
    <w:multiLevelType w:val="hybridMultilevel"/>
    <w:tmpl w:val="EA30FA0A"/>
    <w:lvl w:ilvl="0" w:tplc="EFDA01E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50690"/>
    <w:multiLevelType w:val="hybridMultilevel"/>
    <w:tmpl w:val="9B06B476"/>
    <w:lvl w:ilvl="0" w:tplc="EFDA01E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b/>
        <w:sz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12F18"/>
    <w:multiLevelType w:val="hybridMultilevel"/>
    <w:tmpl w:val="E92E0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F55AD0"/>
    <w:multiLevelType w:val="hybridMultilevel"/>
    <w:tmpl w:val="52F4C68A"/>
    <w:lvl w:ilvl="0" w:tplc="EFDA01E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172ED"/>
    <w:multiLevelType w:val="multilevel"/>
    <w:tmpl w:val="552CE812"/>
    <w:lvl w:ilvl="0">
      <w:start w:val="1"/>
      <w:numFmt w:val="bullet"/>
      <w:lvlText w:val="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0563C73"/>
    <w:multiLevelType w:val="hybridMultilevel"/>
    <w:tmpl w:val="6D9A1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51776"/>
    <w:multiLevelType w:val="hybridMultilevel"/>
    <w:tmpl w:val="564638F8"/>
    <w:lvl w:ilvl="0" w:tplc="2378F738">
      <w:start w:val="1"/>
      <w:numFmt w:val="bullet"/>
      <w:lvlText w:val=""/>
      <w:lvlJc w:val="left"/>
      <w:pPr>
        <w:ind w:left="720" w:hanging="504"/>
      </w:pPr>
      <w:rPr>
        <w:rFonts w:ascii="Symbol" w:hAnsi="Symbol" w:hint="default"/>
        <w:b/>
        <w:sz w:val="36"/>
      </w:rPr>
    </w:lvl>
    <w:lvl w:ilvl="1" w:tplc="EFDA01E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b/>
        <w:sz w:val="3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25492D"/>
    <w:multiLevelType w:val="hybridMultilevel"/>
    <w:tmpl w:val="DCF8D256"/>
    <w:lvl w:ilvl="0" w:tplc="EFDA01E6">
      <w:start w:val="1"/>
      <w:numFmt w:val="bullet"/>
      <w:lvlText w:val=""/>
      <w:lvlJc w:val="left"/>
      <w:pPr>
        <w:ind w:left="1080" w:hanging="360"/>
      </w:pPr>
      <w:rPr>
        <w:rFonts w:ascii="Symbol" w:hAnsi="Symbol" w:hint="default"/>
        <w:b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32295B"/>
    <w:multiLevelType w:val="hybridMultilevel"/>
    <w:tmpl w:val="A8D43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540A00"/>
    <w:multiLevelType w:val="hybridMultilevel"/>
    <w:tmpl w:val="A4B8A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51475B"/>
    <w:multiLevelType w:val="hybridMultilevel"/>
    <w:tmpl w:val="84EE2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320412"/>
    <w:multiLevelType w:val="hybridMultilevel"/>
    <w:tmpl w:val="9DEC0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5"/>
  </w:num>
  <w:num w:numId="5">
    <w:abstractNumId w:val="6"/>
  </w:num>
  <w:num w:numId="6">
    <w:abstractNumId w:val="12"/>
  </w:num>
  <w:num w:numId="7">
    <w:abstractNumId w:val="9"/>
  </w:num>
  <w:num w:numId="8">
    <w:abstractNumId w:val="1"/>
  </w:num>
  <w:num w:numId="9">
    <w:abstractNumId w:val="13"/>
  </w:num>
  <w:num w:numId="10">
    <w:abstractNumId w:val="4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gutterAtTop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E4F"/>
    <w:rsid w:val="0000400B"/>
    <w:rsid w:val="00016A07"/>
    <w:rsid w:val="000418D4"/>
    <w:rsid w:val="00060A1B"/>
    <w:rsid w:val="00064361"/>
    <w:rsid w:val="000663EB"/>
    <w:rsid w:val="00094D3B"/>
    <w:rsid w:val="000D6AF9"/>
    <w:rsid w:val="00107F6A"/>
    <w:rsid w:val="00123695"/>
    <w:rsid w:val="00164864"/>
    <w:rsid w:val="00186A8C"/>
    <w:rsid w:val="001961A0"/>
    <w:rsid w:val="001977D1"/>
    <w:rsid w:val="001E3AF2"/>
    <w:rsid w:val="001F5BA0"/>
    <w:rsid w:val="00217AA8"/>
    <w:rsid w:val="002461F1"/>
    <w:rsid w:val="002A1CC4"/>
    <w:rsid w:val="002B035B"/>
    <w:rsid w:val="002C036F"/>
    <w:rsid w:val="002C3FF2"/>
    <w:rsid w:val="002F14F9"/>
    <w:rsid w:val="00300B11"/>
    <w:rsid w:val="00304C8D"/>
    <w:rsid w:val="00306351"/>
    <w:rsid w:val="003312AD"/>
    <w:rsid w:val="00343547"/>
    <w:rsid w:val="00346E4B"/>
    <w:rsid w:val="00347771"/>
    <w:rsid w:val="00363AF3"/>
    <w:rsid w:val="00387782"/>
    <w:rsid w:val="00390AAC"/>
    <w:rsid w:val="003964B0"/>
    <w:rsid w:val="003A243C"/>
    <w:rsid w:val="003C2A6B"/>
    <w:rsid w:val="003C55A3"/>
    <w:rsid w:val="003E32E0"/>
    <w:rsid w:val="00473AAF"/>
    <w:rsid w:val="0047496E"/>
    <w:rsid w:val="004947C0"/>
    <w:rsid w:val="004A2CAB"/>
    <w:rsid w:val="004A361C"/>
    <w:rsid w:val="004A40BA"/>
    <w:rsid w:val="004A41FF"/>
    <w:rsid w:val="004B1B02"/>
    <w:rsid w:val="004B2F8D"/>
    <w:rsid w:val="004B3E61"/>
    <w:rsid w:val="004D3322"/>
    <w:rsid w:val="004E0E01"/>
    <w:rsid w:val="00504FE6"/>
    <w:rsid w:val="0051334C"/>
    <w:rsid w:val="005155C8"/>
    <w:rsid w:val="00540873"/>
    <w:rsid w:val="00541744"/>
    <w:rsid w:val="00545333"/>
    <w:rsid w:val="00550A27"/>
    <w:rsid w:val="00571E0A"/>
    <w:rsid w:val="005D6780"/>
    <w:rsid w:val="005E30A3"/>
    <w:rsid w:val="005F52C8"/>
    <w:rsid w:val="0060212B"/>
    <w:rsid w:val="00623CB8"/>
    <w:rsid w:val="006532A4"/>
    <w:rsid w:val="0066263A"/>
    <w:rsid w:val="00664772"/>
    <w:rsid w:val="00684290"/>
    <w:rsid w:val="00697E62"/>
    <w:rsid w:val="006A5A1C"/>
    <w:rsid w:val="006B7CA9"/>
    <w:rsid w:val="006C3804"/>
    <w:rsid w:val="006E06C2"/>
    <w:rsid w:val="006F08DC"/>
    <w:rsid w:val="006F6398"/>
    <w:rsid w:val="00742647"/>
    <w:rsid w:val="00743A1F"/>
    <w:rsid w:val="00780743"/>
    <w:rsid w:val="00793938"/>
    <w:rsid w:val="007B35E1"/>
    <w:rsid w:val="007C11AC"/>
    <w:rsid w:val="007D3A15"/>
    <w:rsid w:val="00802028"/>
    <w:rsid w:val="008047E8"/>
    <w:rsid w:val="00804CA8"/>
    <w:rsid w:val="00837CAC"/>
    <w:rsid w:val="008409B6"/>
    <w:rsid w:val="00890633"/>
    <w:rsid w:val="008A6851"/>
    <w:rsid w:val="008B369F"/>
    <w:rsid w:val="008B7C84"/>
    <w:rsid w:val="008D6ECC"/>
    <w:rsid w:val="008F5970"/>
    <w:rsid w:val="009328B5"/>
    <w:rsid w:val="00952C33"/>
    <w:rsid w:val="009638DF"/>
    <w:rsid w:val="009731D1"/>
    <w:rsid w:val="009A27E9"/>
    <w:rsid w:val="009A6489"/>
    <w:rsid w:val="009B2999"/>
    <w:rsid w:val="009B77A8"/>
    <w:rsid w:val="009C3A37"/>
    <w:rsid w:val="009C5188"/>
    <w:rsid w:val="009D4C65"/>
    <w:rsid w:val="009E1985"/>
    <w:rsid w:val="009E24D1"/>
    <w:rsid w:val="00A021F4"/>
    <w:rsid w:val="00A0698D"/>
    <w:rsid w:val="00A23C65"/>
    <w:rsid w:val="00A44071"/>
    <w:rsid w:val="00A82F5D"/>
    <w:rsid w:val="00A905FF"/>
    <w:rsid w:val="00AA1F1D"/>
    <w:rsid w:val="00AA28F0"/>
    <w:rsid w:val="00AB0C9A"/>
    <w:rsid w:val="00AD58D2"/>
    <w:rsid w:val="00AD7A9A"/>
    <w:rsid w:val="00AE5EDE"/>
    <w:rsid w:val="00AF41EA"/>
    <w:rsid w:val="00AF7407"/>
    <w:rsid w:val="00B17C6D"/>
    <w:rsid w:val="00B23F13"/>
    <w:rsid w:val="00B62AA2"/>
    <w:rsid w:val="00B66BE1"/>
    <w:rsid w:val="00B75122"/>
    <w:rsid w:val="00BB117E"/>
    <w:rsid w:val="00BE143F"/>
    <w:rsid w:val="00BE5962"/>
    <w:rsid w:val="00BE6C69"/>
    <w:rsid w:val="00BF0E12"/>
    <w:rsid w:val="00C06C48"/>
    <w:rsid w:val="00C1084A"/>
    <w:rsid w:val="00C322DE"/>
    <w:rsid w:val="00C3700B"/>
    <w:rsid w:val="00C61BCF"/>
    <w:rsid w:val="00C64273"/>
    <w:rsid w:val="00C70E4F"/>
    <w:rsid w:val="00C73AFA"/>
    <w:rsid w:val="00C8222E"/>
    <w:rsid w:val="00C965B5"/>
    <w:rsid w:val="00CA086D"/>
    <w:rsid w:val="00CC5CD2"/>
    <w:rsid w:val="00CE3B88"/>
    <w:rsid w:val="00D032BC"/>
    <w:rsid w:val="00D035E0"/>
    <w:rsid w:val="00D302C4"/>
    <w:rsid w:val="00D30D94"/>
    <w:rsid w:val="00D34479"/>
    <w:rsid w:val="00D51C3D"/>
    <w:rsid w:val="00D74F75"/>
    <w:rsid w:val="00DB1BD9"/>
    <w:rsid w:val="00DC13B8"/>
    <w:rsid w:val="00DC3932"/>
    <w:rsid w:val="00DC4368"/>
    <w:rsid w:val="00DC4693"/>
    <w:rsid w:val="00DF4617"/>
    <w:rsid w:val="00DF4BA0"/>
    <w:rsid w:val="00E355CB"/>
    <w:rsid w:val="00E36200"/>
    <w:rsid w:val="00E44288"/>
    <w:rsid w:val="00E450BB"/>
    <w:rsid w:val="00E67635"/>
    <w:rsid w:val="00EA74FC"/>
    <w:rsid w:val="00EB1466"/>
    <w:rsid w:val="00EC5CFB"/>
    <w:rsid w:val="00ED5C02"/>
    <w:rsid w:val="00F2267A"/>
    <w:rsid w:val="00F44D9E"/>
    <w:rsid w:val="00F462BD"/>
    <w:rsid w:val="00F657A0"/>
    <w:rsid w:val="00F76488"/>
    <w:rsid w:val="00FC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25B27"/>
  <w14:defaultImageDpi w14:val="32767"/>
  <w15:chartTrackingRefBased/>
  <w15:docId w15:val="{B4C715C5-825D-8747-8815-4136CC167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638DF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12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638DF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F4B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gss/Library/Group%20Containers/UBF8T346G9.Office/User%20Content.localized/Templates.localized/Sponsor:%20Vendor%20Pack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1ED5CB-BE81-CA49-BFD2-7F81A585C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Sponsor: Vendor Packet.dotx</Template>
  <TotalTime>8</TotalTime>
  <Pages>6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Slaughter</dc:creator>
  <cp:keywords/>
  <dc:description/>
  <cp:lastModifiedBy>Erin Slaughter</cp:lastModifiedBy>
  <cp:revision>19</cp:revision>
  <cp:lastPrinted>2019-06-05T21:19:00Z</cp:lastPrinted>
  <dcterms:created xsi:type="dcterms:W3CDTF">2020-10-22T19:45:00Z</dcterms:created>
  <dcterms:modified xsi:type="dcterms:W3CDTF">2020-10-22T19:54:00Z</dcterms:modified>
</cp:coreProperties>
</file>